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8549" w14:textId="77777777" w:rsidR="00D36941" w:rsidRPr="00D36941" w:rsidRDefault="00A466CB" w:rsidP="003670CC">
      <w:pPr>
        <w:pStyle w:val="Heading1"/>
      </w:pPr>
      <w:r w:rsidRPr="00D36941">
        <w:t>Hadley</w:t>
      </w:r>
    </w:p>
    <w:p w14:paraId="57C9E338" w14:textId="7FE9AAC0" w:rsidR="00A9127D" w:rsidRDefault="002223FA" w:rsidP="00A42A24">
      <w:pPr>
        <w:pStyle w:val="Heading1"/>
      </w:pPr>
      <w:r>
        <w:t>Everyday Braille Writing</w:t>
      </w:r>
      <w:r w:rsidR="001A3CFF">
        <w:t>, Punctuation</w:t>
      </w:r>
      <w:r w:rsidR="005F572D">
        <w:t xml:space="preserve"> </w:t>
      </w:r>
    </w:p>
    <w:p w14:paraId="7216D820" w14:textId="1D9C0D90" w:rsidR="00A466CB" w:rsidRPr="005418B0" w:rsidRDefault="00A9127D" w:rsidP="00A42A24">
      <w:pPr>
        <w:pStyle w:val="Heading1"/>
        <w:rPr>
          <w:rStyle w:val="SubtleEmphasis"/>
        </w:rPr>
      </w:pPr>
      <w:r>
        <w:t xml:space="preserve">Workshop </w:t>
      </w:r>
      <w:r w:rsidR="00792E37">
        <w:t>12</w:t>
      </w:r>
      <w:r w:rsidR="00246E48">
        <w:t>:</w:t>
      </w:r>
      <w:r w:rsidR="00792E37">
        <w:t xml:space="preserve"> Caps, Period</w:t>
      </w:r>
      <w:r w:rsidR="00246E48">
        <w:t>,</w:t>
      </w:r>
      <w:r w:rsidR="00792E37">
        <w:t xml:space="preserve"> Question, Exclamation</w:t>
      </w:r>
    </w:p>
    <w:p w14:paraId="083F2EA3" w14:textId="77777777" w:rsidR="00A466CB" w:rsidRPr="00D36941" w:rsidRDefault="00A466CB" w:rsidP="005418B0">
      <w:pPr>
        <w:pStyle w:val="Hadley20"/>
      </w:pPr>
    </w:p>
    <w:p w14:paraId="44A1DD0D" w14:textId="0E54EC79" w:rsidR="00A42A24" w:rsidRPr="007F3328" w:rsidRDefault="00A9127D" w:rsidP="00A42A24">
      <w:pPr>
        <w:pStyle w:val="Heading2"/>
        <w:spacing w:line="276" w:lineRule="auto"/>
        <w:rPr>
          <w:sz w:val="36"/>
          <w:szCs w:val="36"/>
        </w:rPr>
      </w:pPr>
      <w:r>
        <w:rPr>
          <w:sz w:val="36"/>
          <w:szCs w:val="36"/>
        </w:rPr>
        <w:t>Opening</w:t>
      </w:r>
    </w:p>
    <w:p w14:paraId="3967E5CE" w14:textId="6D4DC217" w:rsidR="003C5184" w:rsidRDefault="00792E37" w:rsidP="002223FA">
      <w:pPr>
        <w:pStyle w:val="Hadley20"/>
      </w:pPr>
      <w:r w:rsidRPr="00792E37">
        <w:t xml:space="preserve">Hadley presents Everyday Braille Writing, </w:t>
      </w:r>
      <w:r>
        <w:t>P</w:t>
      </w:r>
      <w:r w:rsidRPr="00792E37">
        <w:t>unctuation</w:t>
      </w:r>
      <w:r w:rsidR="00633E51">
        <w:t>,</w:t>
      </w:r>
      <w:r w:rsidRPr="00792E37">
        <w:t xml:space="preserve"> </w:t>
      </w:r>
      <w:r>
        <w:t>W</w:t>
      </w:r>
      <w:r w:rsidRPr="00792E37">
        <w:t>orkshop 12</w:t>
      </w:r>
      <w:r w:rsidR="00AE3E26">
        <w:t>:</w:t>
      </w:r>
      <w:r w:rsidRPr="00792E37">
        <w:t xml:space="preserve"> </w:t>
      </w:r>
      <w:r>
        <w:t>C</w:t>
      </w:r>
      <w:r w:rsidRPr="00792E37">
        <w:t xml:space="preserve">aps, </w:t>
      </w:r>
      <w:r>
        <w:t>P</w:t>
      </w:r>
      <w:r w:rsidRPr="00792E37">
        <w:t xml:space="preserve">eriod, </w:t>
      </w:r>
      <w:r>
        <w:t>Q</w:t>
      </w:r>
      <w:r w:rsidRPr="00792E37">
        <w:t xml:space="preserve">uestion, </w:t>
      </w:r>
      <w:r>
        <w:t>E</w:t>
      </w:r>
      <w:r w:rsidRPr="00792E37">
        <w:t>xclamation.</w:t>
      </w:r>
    </w:p>
    <w:p w14:paraId="7A0190DD" w14:textId="77777777" w:rsidR="00792E37" w:rsidRDefault="00792E37" w:rsidP="002223FA">
      <w:pPr>
        <w:pStyle w:val="Hadley20"/>
      </w:pPr>
    </w:p>
    <w:p w14:paraId="3F011FDC" w14:textId="369C2DF0" w:rsidR="00F43E3D" w:rsidRDefault="00F43E3D" w:rsidP="00F43E3D">
      <w:pPr>
        <w:pStyle w:val="Heading2"/>
      </w:pPr>
      <w:r w:rsidRPr="007F3328">
        <w:t xml:space="preserve">Workbook </w:t>
      </w:r>
      <w:r w:rsidR="00942C03">
        <w:t>P</w:t>
      </w:r>
      <w:r w:rsidRPr="007F3328">
        <w:t xml:space="preserve">age 1: Caps </w:t>
      </w:r>
      <w:r w:rsidR="00BC1A26">
        <w:t>P</w:t>
      </w:r>
      <w:r w:rsidRPr="007F3328">
        <w:t>ractice</w:t>
      </w:r>
      <w:r w:rsidRPr="00792E37">
        <w:t xml:space="preserve"> </w:t>
      </w:r>
    </w:p>
    <w:p w14:paraId="209B2EB6" w14:textId="0AAA36B3" w:rsidR="00792E37" w:rsidRDefault="00792E37" w:rsidP="002223FA">
      <w:pPr>
        <w:pStyle w:val="Hadley20"/>
        <w:spacing w:after="360"/>
      </w:pPr>
      <w:r w:rsidRPr="00792E37">
        <w:t xml:space="preserve">You've learned to braille the letters and numbers with some punctuation. Now let's learn to write the capital indicator, period, question mark, and exclamation point so you can braille sentences. </w:t>
      </w:r>
    </w:p>
    <w:p w14:paraId="69562A65" w14:textId="7A50B36F" w:rsidR="00C12796" w:rsidRDefault="00792E37" w:rsidP="002223FA">
      <w:pPr>
        <w:pStyle w:val="Hadley20"/>
        <w:spacing w:after="360"/>
      </w:pPr>
      <w:r w:rsidRPr="00792E37">
        <w:t xml:space="preserve">We recommend completing Braille </w:t>
      </w:r>
      <w:r w:rsidR="00CF5C0E">
        <w:t>f</w:t>
      </w:r>
      <w:r w:rsidRPr="00792E37">
        <w:t>or Everyday Use</w:t>
      </w:r>
      <w:r w:rsidR="00DF19DB">
        <w:t>,</w:t>
      </w:r>
      <w:r w:rsidRPr="00792E37">
        <w:t xml:space="preserve"> Punctuation</w:t>
      </w:r>
      <w:r w:rsidR="00DF19DB">
        <w:t>,</w:t>
      </w:r>
      <w:r w:rsidRPr="00792E37">
        <w:t xml:space="preserve"> Workshop 12</w:t>
      </w:r>
      <w:r w:rsidR="00DF19DB">
        <w:t>:</w:t>
      </w:r>
      <w:r w:rsidRPr="00792E37">
        <w:t xml:space="preserve"> Caps, Period, Question, Exclamation before you practice writing these symbols. </w:t>
      </w:r>
    </w:p>
    <w:p w14:paraId="46761562" w14:textId="2442B079" w:rsidR="00C12796" w:rsidRDefault="00792E37" w:rsidP="002223FA">
      <w:pPr>
        <w:pStyle w:val="Hadley20"/>
        <w:spacing w:after="360"/>
      </w:pPr>
      <w:r w:rsidRPr="00792E37">
        <w:lastRenderedPageBreak/>
        <w:t xml:space="preserve">Also, you will need your braille workbook for </w:t>
      </w:r>
      <w:r w:rsidR="00E41811">
        <w:t>E</w:t>
      </w:r>
      <w:r w:rsidRPr="00792E37">
        <w:t xml:space="preserve">veryday </w:t>
      </w:r>
      <w:r w:rsidR="00E41811">
        <w:t>B</w:t>
      </w:r>
      <w:r w:rsidRPr="00792E37">
        <w:t xml:space="preserve">raille </w:t>
      </w:r>
      <w:r w:rsidR="00E41811">
        <w:t>W</w:t>
      </w:r>
      <w:r w:rsidRPr="00792E37">
        <w:t>riting</w:t>
      </w:r>
      <w:r w:rsidR="00E41811">
        <w:t>: P</w:t>
      </w:r>
      <w:r w:rsidRPr="00792E37">
        <w:t>unctuation. If you don't already have one, call Hadley at 847</w:t>
      </w:r>
      <w:r w:rsidR="002F6A1B">
        <w:t>-</w:t>
      </w:r>
      <w:r w:rsidRPr="00792E37">
        <w:t>784</w:t>
      </w:r>
      <w:r w:rsidR="002F6A1B">
        <w:t>-</w:t>
      </w:r>
      <w:r w:rsidRPr="00792E37">
        <w:t xml:space="preserve">2816 and we'll mail one right out to you. </w:t>
      </w:r>
    </w:p>
    <w:p w14:paraId="37A02C39" w14:textId="74408EAE" w:rsidR="00C12796" w:rsidRDefault="00792E37" w:rsidP="002223FA">
      <w:pPr>
        <w:pStyle w:val="Hadley20"/>
        <w:spacing w:after="360"/>
      </w:pPr>
      <w:r w:rsidRPr="00792E37">
        <w:t>Just as before, you can use some handy keyboard shortcuts</w:t>
      </w:r>
      <w:r w:rsidR="00EE4863">
        <w:t>:</w:t>
      </w:r>
      <w:r w:rsidRPr="00792E37">
        <w:t xml:space="preserve"> the spacebar to pause and play, and the right and left arrows to go to the next or previous page. If you use a screenreader, you can find the </w:t>
      </w:r>
      <w:r w:rsidR="00EE4863">
        <w:t>P</w:t>
      </w:r>
      <w:r w:rsidRPr="00792E37">
        <w:t xml:space="preserve">ause, </w:t>
      </w:r>
      <w:r w:rsidR="00EE4863">
        <w:t>N</w:t>
      </w:r>
      <w:r w:rsidRPr="00792E37">
        <w:t>ext</w:t>
      </w:r>
      <w:r w:rsidR="00D21372">
        <w:t>,</w:t>
      </w:r>
      <w:r w:rsidRPr="00792E37">
        <w:t xml:space="preserve"> and </w:t>
      </w:r>
      <w:r w:rsidR="00EE4863">
        <w:t>B</w:t>
      </w:r>
      <w:r w:rsidRPr="00792E37">
        <w:t>ack buttons by moving through the screen as you would any web</w:t>
      </w:r>
      <w:r w:rsidR="00D21372">
        <w:t xml:space="preserve"> </w:t>
      </w:r>
      <w:r w:rsidRPr="00792E37">
        <w:t xml:space="preserve">page. </w:t>
      </w:r>
    </w:p>
    <w:p w14:paraId="5BF2DB16" w14:textId="3F8D31F4" w:rsidR="00C12796" w:rsidRDefault="00792E37" w:rsidP="002223FA">
      <w:pPr>
        <w:pStyle w:val="Hadley20"/>
        <w:spacing w:after="360"/>
      </w:pPr>
      <w:r w:rsidRPr="00792E37">
        <w:t xml:space="preserve">Begin by putting paper in the writing device you have available to you, whether the slate and stylus or the Perkins </w:t>
      </w:r>
      <w:r w:rsidR="00473F68">
        <w:t>b</w:t>
      </w:r>
      <w:r w:rsidRPr="00792E37">
        <w:t xml:space="preserve">railler, or you can use an electronic notetaker. </w:t>
      </w:r>
    </w:p>
    <w:p w14:paraId="2D3EBE1C" w14:textId="77777777" w:rsidR="00473F68" w:rsidRDefault="00792E37" w:rsidP="002223FA">
      <w:pPr>
        <w:pStyle w:val="Hadley20"/>
        <w:spacing w:after="360"/>
      </w:pPr>
      <w:r w:rsidRPr="00792E37">
        <w:t xml:space="preserve">Let's begin with the capital letter indicator. The capital letter indicator is dot </w:t>
      </w:r>
      <w:r w:rsidR="00473F68">
        <w:t>6</w:t>
      </w:r>
      <w:r w:rsidRPr="00792E37">
        <w:t xml:space="preserve">. It uses the bottom dot on the second side of the cell. </w:t>
      </w:r>
    </w:p>
    <w:p w14:paraId="3BB0B557" w14:textId="47629D70" w:rsidR="00C12796" w:rsidRDefault="00792E37" w:rsidP="002223FA">
      <w:pPr>
        <w:pStyle w:val="Hadley20"/>
        <w:spacing w:after="360"/>
      </w:pPr>
      <w:r w:rsidRPr="00792E37">
        <w:t xml:space="preserve">Recall that the capital letter indicator is used to make the next braille symbol a capital letter instead of lowercase. When writing, do not space between the capital letter indicator and the letter that follows it. </w:t>
      </w:r>
    </w:p>
    <w:p w14:paraId="27BF104C" w14:textId="54460E9E" w:rsidR="00C12796" w:rsidRDefault="00792E37" w:rsidP="002223FA">
      <w:pPr>
        <w:pStyle w:val="Hadley20"/>
        <w:spacing w:after="360"/>
      </w:pPr>
      <w:r w:rsidRPr="00792E37">
        <w:lastRenderedPageBreak/>
        <w:t xml:space="preserve">Try writing these capitalized words. Leave an empty space or move to the next line for each word. Each item is said twice. To give yourself time to braille, select </w:t>
      </w:r>
      <w:r w:rsidR="00370F92">
        <w:t>P</w:t>
      </w:r>
      <w:r w:rsidRPr="00792E37">
        <w:t xml:space="preserve">ause to write, then select </w:t>
      </w:r>
      <w:r w:rsidR="00370F92">
        <w:t>P</w:t>
      </w:r>
      <w:r w:rsidRPr="00792E37">
        <w:t xml:space="preserve">lay to get the next word to write. </w:t>
      </w:r>
    </w:p>
    <w:p w14:paraId="68133A49" w14:textId="77777777" w:rsidR="00A806D0" w:rsidRDefault="00792E37" w:rsidP="002223FA">
      <w:pPr>
        <w:pStyle w:val="Hadley20"/>
        <w:spacing w:after="360"/>
      </w:pPr>
      <w:r w:rsidRPr="00792E37">
        <w:t>First braille</w:t>
      </w:r>
      <w:r w:rsidR="00A806D0">
        <w:t>:</w:t>
      </w:r>
      <w:r w:rsidRPr="00792E37">
        <w:t xml:space="preserve"> Hadley </w:t>
      </w:r>
    </w:p>
    <w:p w14:paraId="3D892093" w14:textId="114A9C19" w:rsidR="00C12796" w:rsidRDefault="006C173B" w:rsidP="002223FA">
      <w:pPr>
        <w:pStyle w:val="Hadley20"/>
        <w:spacing w:after="360"/>
      </w:pPr>
      <w:r>
        <w:t>C</w:t>
      </w:r>
      <w:r w:rsidR="00792E37" w:rsidRPr="00792E37">
        <w:t>apital H-</w:t>
      </w:r>
      <w:r w:rsidR="00CF21FD">
        <w:t>a</w:t>
      </w:r>
      <w:r w:rsidR="00792E37" w:rsidRPr="00792E37">
        <w:t>-</w:t>
      </w:r>
      <w:r w:rsidR="00CF21FD">
        <w:t>d</w:t>
      </w:r>
      <w:r w:rsidR="00792E37" w:rsidRPr="00792E37">
        <w:t>-</w:t>
      </w:r>
      <w:r w:rsidR="00CF21FD">
        <w:t>l</w:t>
      </w:r>
      <w:r w:rsidR="00792E37" w:rsidRPr="00792E37">
        <w:t>-</w:t>
      </w:r>
      <w:r w:rsidR="00CF21FD">
        <w:t>e</w:t>
      </w:r>
      <w:r w:rsidR="00792E37" w:rsidRPr="00792E37">
        <w:t>-</w:t>
      </w:r>
      <w:r w:rsidR="00CF21FD">
        <w:t>y</w:t>
      </w:r>
    </w:p>
    <w:p w14:paraId="049762BB" w14:textId="77777777" w:rsidR="006C173B" w:rsidRDefault="00792E37" w:rsidP="002223FA">
      <w:pPr>
        <w:pStyle w:val="Hadley20"/>
        <w:spacing w:after="360"/>
      </w:pPr>
      <w:r w:rsidRPr="00792E37">
        <w:t>Now try</w:t>
      </w:r>
      <w:r w:rsidR="006C173B">
        <w:t xml:space="preserve">: </w:t>
      </w:r>
      <w:r w:rsidR="00CF21FD">
        <w:t>H</w:t>
      </w:r>
      <w:r w:rsidRPr="00792E37">
        <w:t>ello</w:t>
      </w:r>
    </w:p>
    <w:p w14:paraId="0FA60DE4" w14:textId="1100F81F" w:rsidR="00C12796" w:rsidRDefault="006C173B" w:rsidP="002223FA">
      <w:pPr>
        <w:pStyle w:val="Hadley20"/>
        <w:spacing w:after="360"/>
      </w:pPr>
      <w:r>
        <w:t>C</w:t>
      </w:r>
      <w:r w:rsidR="00792E37" w:rsidRPr="00792E37">
        <w:t>apital H-</w:t>
      </w:r>
      <w:r w:rsidR="00CF21FD">
        <w:t>e</w:t>
      </w:r>
      <w:r w:rsidR="00792E37" w:rsidRPr="00792E37">
        <w:t>-</w:t>
      </w:r>
      <w:r w:rsidR="00CF21FD">
        <w:t>l</w:t>
      </w:r>
      <w:r w:rsidR="00792E37" w:rsidRPr="00792E37">
        <w:t>-</w:t>
      </w:r>
      <w:r w:rsidR="00CF21FD">
        <w:t>l</w:t>
      </w:r>
      <w:r w:rsidR="00792E37" w:rsidRPr="00792E37">
        <w:t>-</w:t>
      </w:r>
      <w:r w:rsidR="00CF21FD">
        <w:t>o</w:t>
      </w:r>
    </w:p>
    <w:p w14:paraId="050F115F" w14:textId="0FA5D715" w:rsidR="00C12796" w:rsidRDefault="00792E37" w:rsidP="002223FA">
      <w:pPr>
        <w:pStyle w:val="Hadley20"/>
        <w:spacing w:after="360"/>
      </w:pPr>
      <w:r w:rsidRPr="00792E37">
        <w:t xml:space="preserve">Now let's make some phrases using the capital indicator at the beginning and the period at the end. The period is dots </w:t>
      </w:r>
      <w:r w:rsidR="00CF21FD">
        <w:t>2</w:t>
      </w:r>
      <w:r w:rsidR="00BE3C0B">
        <w:t>-</w:t>
      </w:r>
      <w:r w:rsidR="00CF21FD">
        <w:t>5</w:t>
      </w:r>
      <w:r w:rsidR="00BE3C0B">
        <w:t>-</w:t>
      </w:r>
      <w:r w:rsidR="00CF21FD">
        <w:t>6</w:t>
      </w:r>
      <w:r w:rsidRPr="00792E37">
        <w:t>. It uses the middle dot on the first side</w:t>
      </w:r>
      <w:r w:rsidR="00BE3C0B">
        <w:t>,</w:t>
      </w:r>
      <w:r w:rsidRPr="00792E37">
        <w:t xml:space="preserve"> and the middle and bottom dots on the second side. Throughout the </w:t>
      </w:r>
      <w:r w:rsidR="00BE3C0B">
        <w:t>P</w:t>
      </w:r>
      <w:r w:rsidRPr="00792E37">
        <w:t xml:space="preserve">unctuation writing workshops, use the braille symbol for the punctuation when you hear them. </w:t>
      </w:r>
    </w:p>
    <w:p w14:paraId="2D6C3378" w14:textId="427CFE85" w:rsidR="006E7DC2" w:rsidRDefault="00792E37" w:rsidP="002223FA">
      <w:pPr>
        <w:pStyle w:val="Hadley20"/>
        <w:spacing w:after="360"/>
      </w:pPr>
      <w:r w:rsidRPr="00792E37">
        <w:t>Braille the phrase</w:t>
      </w:r>
      <w:r w:rsidR="00800443">
        <w:t>:</w:t>
      </w:r>
      <w:r w:rsidRPr="00792E37">
        <w:t xml:space="preserve"> </w:t>
      </w:r>
      <w:r w:rsidR="00F416B9">
        <w:t>C</w:t>
      </w:r>
      <w:r w:rsidRPr="00792E37">
        <w:t>all me</w:t>
      </w:r>
    </w:p>
    <w:p w14:paraId="3CAE5260" w14:textId="516EC50A" w:rsidR="00C12796" w:rsidRDefault="00792E37" w:rsidP="002223FA">
      <w:pPr>
        <w:pStyle w:val="Hadley20"/>
        <w:spacing w:after="360"/>
      </w:pPr>
      <w:r w:rsidRPr="00792E37">
        <w:t>Capital C-</w:t>
      </w:r>
      <w:r w:rsidR="00F416B9">
        <w:t>a</w:t>
      </w:r>
      <w:r w:rsidRPr="00792E37">
        <w:t>-</w:t>
      </w:r>
      <w:r w:rsidR="00F416B9">
        <w:t>l</w:t>
      </w:r>
      <w:r w:rsidRPr="00792E37">
        <w:t>-</w:t>
      </w:r>
      <w:r w:rsidR="00F416B9">
        <w:t>l</w:t>
      </w:r>
      <w:r w:rsidRPr="00792E37">
        <w:t xml:space="preserve">, space, </w:t>
      </w:r>
      <w:r w:rsidR="00F416B9">
        <w:t>m</w:t>
      </w:r>
      <w:r w:rsidRPr="00792E37">
        <w:t>-</w:t>
      </w:r>
      <w:r w:rsidR="00F416B9">
        <w:t>e</w:t>
      </w:r>
      <w:r w:rsidRPr="00792E37">
        <w:t>, period</w:t>
      </w:r>
    </w:p>
    <w:p w14:paraId="7260D0C1" w14:textId="67DC4907" w:rsidR="006E7DC2" w:rsidRDefault="00792E37" w:rsidP="002223FA">
      <w:pPr>
        <w:pStyle w:val="Hadley20"/>
        <w:spacing w:after="360"/>
      </w:pPr>
      <w:r w:rsidRPr="00792E37">
        <w:t>Now try</w:t>
      </w:r>
      <w:r w:rsidR="007F024C">
        <w:t>:</w:t>
      </w:r>
      <w:r w:rsidRPr="00792E37">
        <w:t xml:space="preserve"> </w:t>
      </w:r>
      <w:r w:rsidR="00F416B9">
        <w:t>S</w:t>
      </w:r>
      <w:r w:rsidRPr="00792E37">
        <w:t>top that.</w:t>
      </w:r>
    </w:p>
    <w:p w14:paraId="00BFD5CD" w14:textId="2722FDE0" w:rsidR="00C12796" w:rsidRDefault="00792E37" w:rsidP="002223FA">
      <w:pPr>
        <w:pStyle w:val="Hadley20"/>
        <w:spacing w:after="360"/>
      </w:pPr>
      <w:r w:rsidRPr="00792E37">
        <w:t>Capital S-</w:t>
      </w:r>
      <w:r w:rsidR="00F416B9" w:rsidRPr="00792E37">
        <w:t>t-o-p,</w:t>
      </w:r>
      <w:r w:rsidRPr="00792E37">
        <w:t xml:space="preserve"> space, </w:t>
      </w:r>
      <w:r w:rsidR="00F416B9" w:rsidRPr="00792E37">
        <w:t>t-h-a-t</w:t>
      </w:r>
      <w:r w:rsidRPr="00792E37">
        <w:t>, period</w:t>
      </w:r>
    </w:p>
    <w:p w14:paraId="6174A2F2" w14:textId="47C5897D" w:rsidR="00C12796" w:rsidRDefault="00792E37" w:rsidP="002223FA">
      <w:pPr>
        <w:pStyle w:val="Hadley20"/>
        <w:spacing w:after="360"/>
      </w:pPr>
      <w:r w:rsidRPr="00792E37">
        <w:lastRenderedPageBreak/>
        <w:t xml:space="preserve">When you are ready to check your work, select </w:t>
      </w:r>
      <w:r w:rsidR="006E59FE">
        <w:t>N</w:t>
      </w:r>
      <w:r w:rsidRPr="00792E37">
        <w:t>ext.</w:t>
      </w:r>
    </w:p>
    <w:p w14:paraId="2C316DDF" w14:textId="77777777" w:rsidR="00C97748" w:rsidRDefault="00C97748" w:rsidP="00C97748">
      <w:pPr>
        <w:pStyle w:val="Heading2"/>
      </w:pPr>
      <w:r>
        <w:t>Workbook Page 1: Checking Caps Practice</w:t>
      </w:r>
    </w:p>
    <w:p w14:paraId="7E35E1A6" w14:textId="560F836A" w:rsidR="00C12796" w:rsidRDefault="00C12796" w:rsidP="002223FA">
      <w:pPr>
        <w:pStyle w:val="Hadley20"/>
        <w:spacing w:after="360"/>
      </w:pPr>
      <w:r w:rsidRPr="00C12796">
        <w:t xml:space="preserve">To check your work, turn to page </w:t>
      </w:r>
      <w:r w:rsidR="006E59FE">
        <w:t>1</w:t>
      </w:r>
      <w:r w:rsidRPr="00C12796">
        <w:t xml:space="preserve"> in your workbook. Feel the capital letter indicator, period, and question mark in the top left corner of the page. </w:t>
      </w:r>
    </w:p>
    <w:p w14:paraId="53E3E91D" w14:textId="77777777" w:rsidR="00C12796" w:rsidRDefault="00C12796" w:rsidP="002223FA">
      <w:pPr>
        <w:pStyle w:val="Hadley20"/>
        <w:spacing w:after="360"/>
      </w:pPr>
      <w:r w:rsidRPr="00C12796">
        <w:t xml:space="preserve">Find the line in the middle of the page. Above the middle line, you'll find the four items you just brailled. Read the phrases you wrote and then read them on the workbook page to compare and check your writing. </w:t>
      </w:r>
    </w:p>
    <w:p w14:paraId="7624CAE3" w14:textId="2D59C3D5" w:rsidR="00C12796" w:rsidRDefault="00C12796" w:rsidP="002223FA">
      <w:pPr>
        <w:pStyle w:val="Hadley20"/>
        <w:spacing w:after="360"/>
      </w:pPr>
      <w:r w:rsidRPr="00C12796">
        <w:t xml:space="preserve">Is your capital letter indicator the dot </w:t>
      </w:r>
      <w:r w:rsidR="00236152">
        <w:t>6</w:t>
      </w:r>
      <w:r w:rsidRPr="00C12796">
        <w:t>? It goes right next to the letter you're capitalizing</w:t>
      </w:r>
      <w:r w:rsidR="004A0AF3">
        <w:t>,</w:t>
      </w:r>
      <w:r w:rsidRPr="00C12796">
        <w:t xml:space="preserve"> and check to feel that the period is made with dots </w:t>
      </w:r>
      <w:r w:rsidR="00236152">
        <w:t>2-5-6</w:t>
      </w:r>
      <w:r w:rsidRPr="00C12796">
        <w:t xml:space="preserve"> in the lower part of the cell. </w:t>
      </w:r>
    </w:p>
    <w:p w14:paraId="4C4934C3" w14:textId="7C886B4F" w:rsidR="00C12796" w:rsidRDefault="00C12796" w:rsidP="002223FA">
      <w:pPr>
        <w:pStyle w:val="Hadley20"/>
        <w:spacing w:after="360"/>
      </w:pPr>
      <w:r w:rsidRPr="00C12796">
        <w:t>Select Next to continue.</w:t>
      </w:r>
    </w:p>
    <w:p w14:paraId="1889B7DA" w14:textId="2D52F61A" w:rsidR="00C12796" w:rsidRDefault="00F33D7B" w:rsidP="00F33D7B">
      <w:pPr>
        <w:pStyle w:val="Heading2"/>
      </w:pPr>
      <w:r>
        <w:t>Workbook Page 1: Question Practice</w:t>
      </w:r>
    </w:p>
    <w:p w14:paraId="3A376042" w14:textId="77777777" w:rsidR="00C12796" w:rsidRDefault="00C12796" w:rsidP="002223FA">
      <w:pPr>
        <w:pStyle w:val="Hadley20"/>
        <w:spacing w:after="360"/>
      </w:pPr>
      <w:r w:rsidRPr="00C12796">
        <w:t xml:space="preserve">Now move down to the next line on your writing device to continue writing. </w:t>
      </w:r>
    </w:p>
    <w:p w14:paraId="067033CA" w14:textId="1A0DF3AA" w:rsidR="00C12796" w:rsidRDefault="00C12796" w:rsidP="002223FA">
      <w:pPr>
        <w:pStyle w:val="Hadley20"/>
        <w:spacing w:after="360"/>
      </w:pPr>
      <w:r w:rsidRPr="00C12796">
        <w:lastRenderedPageBreak/>
        <w:t xml:space="preserve">Let's try the question mark. The question mark is dots </w:t>
      </w:r>
      <w:r w:rsidR="00236152">
        <w:t>2-3-6</w:t>
      </w:r>
      <w:r w:rsidR="00EA0E1D">
        <w:t>.</w:t>
      </w:r>
      <w:r w:rsidRPr="00C12796">
        <w:t xml:space="preserve"> </w:t>
      </w:r>
      <w:r w:rsidR="00EA0E1D">
        <w:t>I</w:t>
      </w:r>
      <w:r w:rsidRPr="00C12796">
        <w:t>t uses the middle and bottom dots on the first side</w:t>
      </w:r>
      <w:r w:rsidR="00EA0E1D">
        <w:t>,</w:t>
      </w:r>
      <w:r w:rsidRPr="00C12796">
        <w:t xml:space="preserve"> and the bottom dot on the second side. </w:t>
      </w:r>
    </w:p>
    <w:p w14:paraId="48B28B1D" w14:textId="77777777" w:rsidR="00C12796" w:rsidRDefault="00C12796" w:rsidP="002223FA">
      <w:pPr>
        <w:pStyle w:val="Hadley20"/>
        <w:spacing w:after="360"/>
      </w:pPr>
      <w:r w:rsidRPr="00C12796">
        <w:t xml:space="preserve">Here are five simple questions to write that each end with a question mark. Only the first question is said twice. Just pause the audio for each question so you can write it. </w:t>
      </w:r>
    </w:p>
    <w:p w14:paraId="04E68237" w14:textId="41B2DEBF" w:rsidR="00E92539" w:rsidRDefault="00C12796" w:rsidP="002223FA">
      <w:pPr>
        <w:pStyle w:val="Hadley20"/>
        <w:spacing w:after="360"/>
      </w:pPr>
      <w:r w:rsidRPr="00C12796">
        <w:t>Braille</w:t>
      </w:r>
      <w:r w:rsidR="00F5582E">
        <w:t>:</w:t>
      </w:r>
      <w:r w:rsidRPr="00C12796">
        <w:t xml:space="preserve"> </w:t>
      </w:r>
      <w:r w:rsidR="00894C46">
        <w:t>W</w:t>
      </w:r>
      <w:r w:rsidRPr="00C12796">
        <w:t>hat</w:t>
      </w:r>
      <w:r w:rsidR="00894C46">
        <w:t>?</w:t>
      </w:r>
    </w:p>
    <w:p w14:paraId="1988AB0C" w14:textId="741D4B58" w:rsidR="00C12796" w:rsidRDefault="00E92539" w:rsidP="002223FA">
      <w:pPr>
        <w:pStyle w:val="Hadley20"/>
        <w:spacing w:after="360"/>
      </w:pPr>
      <w:r>
        <w:t>C</w:t>
      </w:r>
      <w:r w:rsidR="00C12796" w:rsidRPr="00C12796">
        <w:t>apital W-</w:t>
      </w:r>
      <w:r w:rsidRPr="00C12796">
        <w:t>h-a-t</w:t>
      </w:r>
      <w:r w:rsidR="00F5582E">
        <w:t>,</w:t>
      </w:r>
      <w:r w:rsidR="00C12796" w:rsidRPr="00C12796">
        <w:t xml:space="preserve"> question mark</w:t>
      </w:r>
    </w:p>
    <w:p w14:paraId="1F8D35C2" w14:textId="77777777" w:rsidR="00C12796" w:rsidRDefault="00C12796" w:rsidP="002223FA">
      <w:pPr>
        <w:pStyle w:val="Hadley20"/>
        <w:spacing w:after="360"/>
      </w:pPr>
      <w:r w:rsidRPr="00C12796">
        <w:t xml:space="preserve">Recall that these all end with a question mark. </w:t>
      </w:r>
    </w:p>
    <w:p w14:paraId="4167249A" w14:textId="14417BD3" w:rsidR="00C12796" w:rsidRDefault="00C12796" w:rsidP="002223FA">
      <w:pPr>
        <w:pStyle w:val="Hadley20"/>
        <w:spacing w:after="360"/>
      </w:pPr>
      <w:r w:rsidRPr="00C12796">
        <w:t>Now braille</w:t>
      </w:r>
      <w:r w:rsidR="00F5582E">
        <w:t>:</w:t>
      </w:r>
      <w:r w:rsidRPr="00C12796">
        <w:t xml:space="preserve"> Why?</w:t>
      </w:r>
    </w:p>
    <w:p w14:paraId="261DE2E7" w14:textId="09342791" w:rsidR="00C12796" w:rsidRDefault="00C12796" w:rsidP="002223FA">
      <w:pPr>
        <w:pStyle w:val="Hadley20"/>
        <w:spacing w:after="360"/>
      </w:pPr>
      <w:r w:rsidRPr="00C12796">
        <w:t>Write</w:t>
      </w:r>
      <w:r w:rsidR="00F5582E">
        <w:t>:</w:t>
      </w:r>
      <w:r w:rsidRPr="00C12796">
        <w:t xml:space="preserve"> </w:t>
      </w:r>
      <w:r w:rsidR="00E92539">
        <w:t>W</w:t>
      </w:r>
      <w:r w:rsidRPr="00C12796">
        <w:t>hen</w:t>
      </w:r>
      <w:r w:rsidR="00E92539">
        <w:t>?</w:t>
      </w:r>
    </w:p>
    <w:p w14:paraId="201DEB46" w14:textId="51B3085B" w:rsidR="00C12796" w:rsidRDefault="00C12796" w:rsidP="002223FA">
      <w:pPr>
        <w:pStyle w:val="Hadley20"/>
        <w:spacing w:after="360"/>
      </w:pPr>
      <w:r w:rsidRPr="00C12796">
        <w:t>How about</w:t>
      </w:r>
      <w:r w:rsidR="00F5582E">
        <w:t>:</w:t>
      </w:r>
      <w:r w:rsidRPr="00C12796">
        <w:t xml:space="preserve"> </w:t>
      </w:r>
      <w:r w:rsidR="00E92539">
        <w:t>W</w:t>
      </w:r>
      <w:r w:rsidRPr="00C12796">
        <w:t>here?</w:t>
      </w:r>
    </w:p>
    <w:p w14:paraId="113C6B8C" w14:textId="0C11F451" w:rsidR="00C12796" w:rsidRDefault="00C12796" w:rsidP="002223FA">
      <w:pPr>
        <w:pStyle w:val="Hadley20"/>
        <w:spacing w:after="360"/>
      </w:pPr>
      <w:r w:rsidRPr="00C12796">
        <w:t>Finally braille</w:t>
      </w:r>
      <w:r w:rsidR="00F5582E">
        <w:t>:</w:t>
      </w:r>
      <w:r w:rsidRPr="00C12796">
        <w:t xml:space="preserve"> </w:t>
      </w:r>
      <w:r w:rsidR="00E92539">
        <w:t>H</w:t>
      </w:r>
      <w:r w:rsidRPr="00C12796">
        <w:t>ow?</w:t>
      </w:r>
    </w:p>
    <w:p w14:paraId="32C28B46" w14:textId="1402BCB8" w:rsidR="00C12796" w:rsidRDefault="00C12796" w:rsidP="002223FA">
      <w:pPr>
        <w:pStyle w:val="Hadley20"/>
        <w:spacing w:after="360"/>
      </w:pPr>
      <w:r w:rsidRPr="00C12796">
        <w:t xml:space="preserve">When you're ready to check your work, select </w:t>
      </w:r>
      <w:r w:rsidR="00E92539">
        <w:t>N</w:t>
      </w:r>
      <w:r w:rsidRPr="00C12796">
        <w:t>ext.</w:t>
      </w:r>
    </w:p>
    <w:p w14:paraId="6F5F44FD" w14:textId="6467A393" w:rsidR="00C12796" w:rsidRDefault="006D19ED" w:rsidP="006D19ED">
      <w:pPr>
        <w:pStyle w:val="Heading2"/>
      </w:pPr>
      <w:r>
        <w:lastRenderedPageBreak/>
        <w:t>Workbook Page 1: Checking Questions</w:t>
      </w:r>
    </w:p>
    <w:p w14:paraId="650604C7" w14:textId="0F07398D" w:rsidR="00C12796" w:rsidRDefault="00C12796" w:rsidP="002223FA">
      <w:pPr>
        <w:pStyle w:val="Hadley20"/>
        <w:spacing w:after="360"/>
      </w:pPr>
      <w:r w:rsidRPr="00C12796">
        <w:t xml:space="preserve">Now, go back to the workbook to check your work with the questions written below the middle line on page </w:t>
      </w:r>
      <w:r w:rsidR="002C4579">
        <w:t>1</w:t>
      </w:r>
      <w:r w:rsidRPr="00C12796">
        <w:t xml:space="preserve">. </w:t>
      </w:r>
    </w:p>
    <w:p w14:paraId="12033945" w14:textId="78EAB200" w:rsidR="00C12796" w:rsidRDefault="00C12796" w:rsidP="002223FA">
      <w:pPr>
        <w:pStyle w:val="Hadley20"/>
        <w:spacing w:after="360"/>
      </w:pPr>
      <w:r w:rsidRPr="00C12796">
        <w:t>Notice how the question mark, just like the period, should be in the lower part of the cell. If you find that you made these symbols incorrectly, just try the phrases again to get them right</w:t>
      </w:r>
      <w:r w:rsidR="007F0C05">
        <w:t>.</w:t>
      </w:r>
      <w:r w:rsidRPr="00C12796">
        <w:t xml:space="preserve"> </w:t>
      </w:r>
      <w:r w:rsidR="007F0C05">
        <w:t>A</w:t>
      </w:r>
      <w:r w:rsidRPr="00C12796">
        <w:t xml:space="preserve">nd if you have questions or you'd like some help, reach out to a braille expert at Hadley. </w:t>
      </w:r>
    </w:p>
    <w:p w14:paraId="0BDCCC6D" w14:textId="1DE86527" w:rsidR="00C12796" w:rsidRDefault="00C12796" w:rsidP="002223FA">
      <w:pPr>
        <w:pStyle w:val="Hadley20"/>
        <w:spacing w:after="360"/>
      </w:pPr>
      <w:r w:rsidRPr="00C12796">
        <w:t xml:space="preserve">When you're ready to write some more, turn to page </w:t>
      </w:r>
      <w:r w:rsidR="004174B1">
        <w:t>2</w:t>
      </w:r>
      <w:r w:rsidRPr="00C12796">
        <w:t xml:space="preserve"> in your workbook and select </w:t>
      </w:r>
      <w:r w:rsidR="004174B1">
        <w:t>N</w:t>
      </w:r>
      <w:r w:rsidRPr="00C12796">
        <w:t>ext.</w:t>
      </w:r>
    </w:p>
    <w:p w14:paraId="6D6A88B4" w14:textId="2B722D9B" w:rsidR="00C12796" w:rsidRDefault="006D19ED" w:rsidP="006D19ED">
      <w:pPr>
        <w:pStyle w:val="Heading2"/>
      </w:pPr>
      <w:r>
        <w:t>Workbook Page 2: Exclamation Practice</w:t>
      </w:r>
    </w:p>
    <w:p w14:paraId="2115415B" w14:textId="4CC10F47" w:rsidR="00C12796" w:rsidRDefault="00C12796" w:rsidP="002223FA">
      <w:pPr>
        <w:pStyle w:val="Hadley20"/>
        <w:spacing w:after="360"/>
      </w:pPr>
      <w:r w:rsidRPr="00C12796">
        <w:t xml:space="preserve">The next punctuation mark is the exclamation point. It is dots </w:t>
      </w:r>
      <w:r w:rsidR="004174B1">
        <w:t>2-3-5</w:t>
      </w:r>
      <w:r w:rsidRPr="00C12796">
        <w:t xml:space="preserve"> and uses the middle and bottom dots on the first side</w:t>
      </w:r>
      <w:r w:rsidR="004174B1">
        <w:t>,</w:t>
      </w:r>
      <w:r w:rsidRPr="00C12796">
        <w:t xml:space="preserve"> and the middle dot on the second side. </w:t>
      </w:r>
    </w:p>
    <w:p w14:paraId="0842E801" w14:textId="77777777" w:rsidR="00C12796" w:rsidRDefault="00C12796" w:rsidP="002223FA">
      <w:pPr>
        <w:pStyle w:val="Hadley20"/>
        <w:spacing w:after="360"/>
      </w:pPr>
      <w:r w:rsidRPr="00C12796">
        <w:t xml:space="preserve">Move to the next line on your writing device to write these phrases, each ending with the exclamation point. </w:t>
      </w:r>
    </w:p>
    <w:p w14:paraId="4F0F3B99" w14:textId="77777777" w:rsidR="00C12796" w:rsidRDefault="00C12796" w:rsidP="002223FA">
      <w:pPr>
        <w:pStyle w:val="Hadley20"/>
        <w:spacing w:after="360"/>
      </w:pPr>
      <w:r w:rsidRPr="00C12796">
        <w:t xml:space="preserve">Each phrase is said twice. The second time, you'll also hear the punctuation. Pause the audio after </w:t>
      </w:r>
      <w:r w:rsidRPr="00C12796">
        <w:lastRenderedPageBreak/>
        <w:t xml:space="preserve">each phrase to write it, then play the audio to hear the next phrase. </w:t>
      </w:r>
    </w:p>
    <w:p w14:paraId="222425AB" w14:textId="0D63598D" w:rsidR="00A5060A" w:rsidRDefault="00C12796" w:rsidP="002223FA">
      <w:pPr>
        <w:pStyle w:val="Hadley20"/>
        <w:spacing w:after="360"/>
      </w:pPr>
      <w:r w:rsidRPr="00C12796">
        <w:t>Write</w:t>
      </w:r>
      <w:r w:rsidR="002B4CF3">
        <w:t>:</w:t>
      </w:r>
      <w:r w:rsidRPr="00C12796">
        <w:t xml:space="preserve"> Halt!</w:t>
      </w:r>
    </w:p>
    <w:p w14:paraId="1ECB6C28" w14:textId="6FC547DB" w:rsidR="00C12796" w:rsidRDefault="00A5060A" w:rsidP="002223FA">
      <w:pPr>
        <w:pStyle w:val="Hadley20"/>
        <w:spacing w:after="360"/>
      </w:pPr>
      <w:r>
        <w:t>C</w:t>
      </w:r>
      <w:r w:rsidR="00C12796" w:rsidRPr="00C12796">
        <w:t xml:space="preserve">apital H-a-l-t, exclamation point </w:t>
      </w:r>
    </w:p>
    <w:p w14:paraId="3BB8E6CB" w14:textId="5CB91D77" w:rsidR="00A5060A" w:rsidRDefault="00C12796" w:rsidP="002223FA">
      <w:pPr>
        <w:pStyle w:val="Hadley20"/>
        <w:spacing w:after="360"/>
      </w:pPr>
      <w:r w:rsidRPr="00C12796">
        <w:t>Now braille the exclamation</w:t>
      </w:r>
      <w:r w:rsidR="004E34BD">
        <w:t>:</w:t>
      </w:r>
      <w:r w:rsidRPr="00C12796">
        <w:t xml:space="preserve"> Wow! </w:t>
      </w:r>
    </w:p>
    <w:p w14:paraId="2A16191D" w14:textId="1E5477B0" w:rsidR="00C12796" w:rsidRDefault="00C12796" w:rsidP="002223FA">
      <w:pPr>
        <w:pStyle w:val="Hadley20"/>
        <w:spacing w:after="360"/>
      </w:pPr>
      <w:r w:rsidRPr="00C12796">
        <w:t>Capital Wow, exclamation point</w:t>
      </w:r>
    </w:p>
    <w:p w14:paraId="63E64C40" w14:textId="7E303B64" w:rsidR="00A5060A" w:rsidRDefault="00C12796" w:rsidP="002223FA">
      <w:pPr>
        <w:pStyle w:val="Hadley20"/>
        <w:spacing w:after="360"/>
      </w:pPr>
      <w:r w:rsidRPr="00C12796">
        <w:t>Try</w:t>
      </w:r>
      <w:r w:rsidR="004E34BD">
        <w:t>:</w:t>
      </w:r>
      <w:r w:rsidRPr="00C12796">
        <w:t xml:space="preserve"> Get Out!</w:t>
      </w:r>
    </w:p>
    <w:p w14:paraId="7CB26C4A" w14:textId="1B636769" w:rsidR="00C12796" w:rsidRDefault="00C12796" w:rsidP="002223FA">
      <w:pPr>
        <w:pStyle w:val="Hadley20"/>
        <w:spacing w:after="360"/>
      </w:pPr>
      <w:r w:rsidRPr="00C12796">
        <w:t xml:space="preserve">Capital Get, capital Out, exclamation point </w:t>
      </w:r>
    </w:p>
    <w:p w14:paraId="75ADC631" w14:textId="56D35A1A" w:rsidR="00A5060A" w:rsidRDefault="00C12796" w:rsidP="002223FA">
      <w:pPr>
        <w:pStyle w:val="Hadley20"/>
        <w:spacing w:after="360"/>
      </w:pPr>
      <w:r w:rsidRPr="00C12796">
        <w:t>Finally write</w:t>
      </w:r>
      <w:r w:rsidR="004E34BD">
        <w:t>:</w:t>
      </w:r>
      <w:r w:rsidRPr="00C12796">
        <w:t xml:space="preserve"> I love chocolate! </w:t>
      </w:r>
    </w:p>
    <w:p w14:paraId="3CF33A65" w14:textId="11C4F3C0" w:rsidR="00C12796" w:rsidRDefault="00C12796" w:rsidP="002223FA">
      <w:pPr>
        <w:pStyle w:val="Hadley20"/>
        <w:spacing w:after="360"/>
      </w:pPr>
      <w:r w:rsidRPr="00C12796">
        <w:t>Capital I</w:t>
      </w:r>
      <w:r w:rsidR="004E34BD">
        <w:t>,</w:t>
      </w:r>
      <w:r w:rsidRPr="00C12796">
        <w:t xml:space="preserve"> love chocolate, exclamation point</w:t>
      </w:r>
    </w:p>
    <w:p w14:paraId="6ED13435" w14:textId="297AC9E1" w:rsidR="00C12796" w:rsidRDefault="00C12796" w:rsidP="002223FA">
      <w:pPr>
        <w:pStyle w:val="Hadley20"/>
        <w:spacing w:after="360"/>
      </w:pPr>
      <w:r w:rsidRPr="00C12796">
        <w:t xml:space="preserve">When you're ready to check your work, select </w:t>
      </w:r>
      <w:r w:rsidR="001B3C30">
        <w:t>N</w:t>
      </w:r>
      <w:r w:rsidRPr="00C12796">
        <w:t>ext.</w:t>
      </w:r>
    </w:p>
    <w:p w14:paraId="4C0E8524" w14:textId="100DD8EC" w:rsidR="00C12796" w:rsidRDefault="00356163" w:rsidP="00356163">
      <w:pPr>
        <w:pStyle w:val="Heading2"/>
      </w:pPr>
      <w:r>
        <w:t>Workbook Page 2: Checking Exclamations</w:t>
      </w:r>
    </w:p>
    <w:p w14:paraId="7E5E2A1E" w14:textId="26269EAA" w:rsidR="00C12796" w:rsidRDefault="00C12796" w:rsidP="002223FA">
      <w:pPr>
        <w:pStyle w:val="Hadley20"/>
        <w:spacing w:after="360"/>
      </w:pPr>
      <w:r w:rsidRPr="00C12796">
        <w:t xml:space="preserve">Feel the exclamation point in the top left corner of page </w:t>
      </w:r>
      <w:r w:rsidR="00343426">
        <w:t>2</w:t>
      </w:r>
      <w:r w:rsidRPr="00C12796">
        <w:t xml:space="preserve"> in your workbook. </w:t>
      </w:r>
    </w:p>
    <w:p w14:paraId="5DB42806" w14:textId="77777777" w:rsidR="00C12796" w:rsidRDefault="00C12796" w:rsidP="002223FA">
      <w:pPr>
        <w:pStyle w:val="Hadley20"/>
        <w:spacing w:after="360"/>
      </w:pPr>
      <w:r w:rsidRPr="00C12796">
        <w:t xml:space="preserve">Above the middle line are the four phrases like you just brailled. Compare your writing to these. </w:t>
      </w:r>
    </w:p>
    <w:p w14:paraId="664B30B1" w14:textId="3408688B" w:rsidR="00C12796" w:rsidRDefault="00C12796" w:rsidP="002223FA">
      <w:pPr>
        <w:pStyle w:val="Hadley20"/>
        <w:spacing w:after="360"/>
      </w:pPr>
      <w:r w:rsidRPr="00C12796">
        <w:lastRenderedPageBreak/>
        <w:t xml:space="preserve">Did you use the correct dots, </w:t>
      </w:r>
      <w:r w:rsidR="00343426">
        <w:t>2, 3, and 5</w:t>
      </w:r>
      <w:r w:rsidRPr="00C12796">
        <w:t xml:space="preserve">, for the exclamation point? Recall that ending punctuation must touch the last word without leaving a space. </w:t>
      </w:r>
    </w:p>
    <w:p w14:paraId="7806D97C" w14:textId="380B74B5" w:rsidR="00C12796" w:rsidRDefault="00C12796" w:rsidP="002223FA">
      <w:pPr>
        <w:pStyle w:val="Hadley20"/>
        <w:spacing w:after="360"/>
      </w:pPr>
      <w:r w:rsidRPr="00C12796">
        <w:t xml:space="preserve">Select </w:t>
      </w:r>
      <w:r w:rsidR="00343426">
        <w:t>N</w:t>
      </w:r>
      <w:r w:rsidRPr="00C12796">
        <w:t>ext to continue.</w:t>
      </w:r>
    </w:p>
    <w:p w14:paraId="67F298E1" w14:textId="77777777" w:rsidR="00356163" w:rsidRDefault="00356163" w:rsidP="00356163">
      <w:pPr>
        <w:pStyle w:val="Heading2"/>
      </w:pPr>
      <w:r>
        <w:t>Workbook Page 2: Brailling Long Sentences</w:t>
      </w:r>
    </w:p>
    <w:p w14:paraId="2BCD2C9F" w14:textId="540892BF" w:rsidR="00C12796" w:rsidRDefault="00C12796" w:rsidP="002223FA">
      <w:pPr>
        <w:pStyle w:val="Hadley20"/>
        <w:spacing w:after="360"/>
      </w:pPr>
      <w:r w:rsidRPr="00C12796">
        <w:t xml:space="preserve">Back on your writing device, move down to the next line. </w:t>
      </w:r>
    </w:p>
    <w:p w14:paraId="17C463A3" w14:textId="77777777" w:rsidR="00C12796" w:rsidRDefault="00C12796" w:rsidP="002223FA">
      <w:pPr>
        <w:pStyle w:val="Hadley20"/>
        <w:spacing w:after="360"/>
      </w:pPr>
      <w:r w:rsidRPr="00C12796">
        <w:t xml:space="preserve">Let's start writing some longer sentences using the punctuation symbols you've been practicing. Just like in print, sentences in braille do not always fit on one line. So they will wrap to the next line. To show where a new sentence or paragraph begins and to make it easier to scan a page and find them, each new sentence will now always be indented two cells. </w:t>
      </w:r>
    </w:p>
    <w:p w14:paraId="7DB83274" w14:textId="77777777" w:rsidR="00C12796" w:rsidRDefault="00C12796" w:rsidP="002223FA">
      <w:pPr>
        <w:pStyle w:val="Hadley20"/>
        <w:spacing w:after="360"/>
      </w:pPr>
      <w:r w:rsidRPr="00C12796">
        <w:t xml:space="preserve">So now, to begin writing, leave two spaces or blank cells and start writing in the third cell. Then when you get to the end of the line move to the next line and continue this sentence in the first cell. </w:t>
      </w:r>
    </w:p>
    <w:p w14:paraId="75AF3AF1" w14:textId="7DDAD1F2" w:rsidR="00C12796" w:rsidRDefault="00C12796" w:rsidP="002223FA">
      <w:pPr>
        <w:pStyle w:val="Hadley20"/>
        <w:spacing w:after="360"/>
      </w:pPr>
      <w:r w:rsidRPr="00C12796">
        <w:t xml:space="preserve">Each sentence is said twice. The second time, you'll also hear the punctuation. Just select </w:t>
      </w:r>
      <w:r w:rsidR="0077481B">
        <w:t>P</w:t>
      </w:r>
      <w:r w:rsidRPr="00C12796">
        <w:t xml:space="preserve">ause to write </w:t>
      </w:r>
      <w:r w:rsidRPr="00C12796">
        <w:lastRenderedPageBreak/>
        <w:t xml:space="preserve">and then </w:t>
      </w:r>
      <w:r w:rsidR="0077481B">
        <w:t>P</w:t>
      </w:r>
      <w:r w:rsidRPr="00C12796">
        <w:t xml:space="preserve">lay when you're ready for the next sentence. </w:t>
      </w:r>
    </w:p>
    <w:p w14:paraId="02AA5716" w14:textId="77777777" w:rsidR="0077481B" w:rsidRDefault="00C12796" w:rsidP="002223FA">
      <w:pPr>
        <w:pStyle w:val="Hadley20"/>
        <w:spacing w:after="360"/>
      </w:pPr>
      <w:r w:rsidRPr="00C12796">
        <w:t>Write this sentence</w:t>
      </w:r>
      <w:r w:rsidR="0077481B">
        <w:t>:</w:t>
      </w:r>
      <w:r w:rsidRPr="00C12796">
        <w:t xml:space="preserve"> </w:t>
      </w:r>
    </w:p>
    <w:p w14:paraId="1126B1C4" w14:textId="77777777" w:rsidR="0077481B" w:rsidRDefault="00C12796" w:rsidP="002223FA">
      <w:pPr>
        <w:pStyle w:val="Hadley20"/>
        <w:spacing w:after="360"/>
      </w:pPr>
      <w:r w:rsidRPr="00C12796">
        <w:t xml:space="preserve">I feel like going to a movie. </w:t>
      </w:r>
    </w:p>
    <w:p w14:paraId="4D885562" w14:textId="1800775B" w:rsidR="00C12796" w:rsidRDefault="00C12796" w:rsidP="002223FA">
      <w:pPr>
        <w:pStyle w:val="Hadley20"/>
        <w:spacing w:after="360"/>
      </w:pPr>
      <w:r w:rsidRPr="00C12796">
        <w:t>Capital I</w:t>
      </w:r>
      <w:r w:rsidR="00C324A0">
        <w:t>,</w:t>
      </w:r>
      <w:r w:rsidRPr="00C12796">
        <w:t xml:space="preserve"> feel like going to a movie</w:t>
      </w:r>
      <w:r w:rsidR="00AB6693">
        <w:t>,</w:t>
      </w:r>
      <w:r w:rsidR="0077481B">
        <w:t xml:space="preserve"> p</w:t>
      </w:r>
      <w:r w:rsidRPr="00C12796">
        <w:t xml:space="preserve">eriod </w:t>
      </w:r>
    </w:p>
    <w:p w14:paraId="2A320DEB" w14:textId="6233569D" w:rsidR="0077481B" w:rsidRDefault="00C12796" w:rsidP="002223FA">
      <w:pPr>
        <w:pStyle w:val="Hadley20"/>
        <w:spacing w:after="360"/>
      </w:pPr>
      <w:r w:rsidRPr="00C12796">
        <w:t>Move to the next line. And again, indent two spaces. Now write this question</w:t>
      </w:r>
      <w:r w:rsidR="0077481B">
        <w:t>:</w:t>
      </w:r>
      <w:r w:rsidRPr="00C12796">
        <w:t xml:space="preserve"> </w:t>
      </w:r>
    </w:p>
    <w:p w14:paraId="084C6ABB" w14:textId="77777777" w:rsidR="0077481B" w:rsidRDefault="00C12796" w:rsidP="002223FA">
      <w:pPr>
        <w:pStyle w:val="Hadley20"/>
        <w:spacing w:after="360"/>
      </w:pPr>
      <w:r w:rsidRPr="00C12796">
        <w:t xml:space="preserve">Have you heard of any? </w:t>
      </w:r>
    </w:p>
    <w:p w14:paraId="7E7C48FC" w14:textId="36BB642D" w:rsidR="00C12796" w:rsidRDefault="00C12796" w:rsidP="002223FA">
      <w:pPr>
        <w:pStyle w:val="Hadley20"/>
        <w:spacing w:after="360"/>
      </w:pPr>
      <w:r w:rsidRPr="00C12796">
        <w:t>Capital Have</w:t>
      </w:r>
      <w:r w:rsidR="00AB6693">
        <w:t>,</w:t>
      </w:r>
      <w:r w:rsidRPr="00C12796">
        <w:t xml:space="preserve"> you heard of any</w:t>
      </w:r>
      <w:r w:rsidR="00AB6693">
        <w:t>,</w:t>
      </w:r>
      <w:r w:rsidRPr="00C12796">
        <w:t xml:space="preserve"> </w:t>
      </w:r>
      <w:r w:rsidR="0077481B">
        <w:t>q</w:t>
      </w:r>
      <w:r w:rsidRPr="00C12796">
        <w:t>uestion mark</w:t>
      </w:r>
    </w:p>
    <w:p w14:paraId="41F3C8C7" w14:textId="77777777" w:rsidR="0077481B" w:rsidRDefault="00C12796" w:rsidP="002223FA">
      <w:pPr>
        <w:pStyle w:val="Hadley20"/>
        <w:spacing w:after="360"/>
      </w:pPr>
      <w:r w:rsidRPr="00C12796">
        <w:t>Try this sentence</w:t>
      </w:r>
      <w:r w:rsidR="0077481B">
        <w:t>:</w:t>
      </w:r>
    </w:p>
    <w:p w14:paraId="4983B586" w14:textId="51134162" w:rsidR="0077481B" w:rsidRDefault="00C12796" w:rsidP="002223FA">
      <w:pPr>
        <w:pStyle w:val="Hadley20"/>
        <w:spacing w:after="360"/>
      </w:pPr>
      <w:r w:rsidRPr="00C12796">
        <w:t>I love comedies and action films</w:t>
      </w:r>
      <w:r w:rsidR="00225EFB">
        <w:t>!</w:t>
      </w:r>
    </w:p>
    <w:p w14:paraId="3F2CEFCA" w14:textId="4E44134C" w:rsidR="00C12796" w:rsidRDefault="00C12796" w:rsidP="002223FA">
      <w:pPr>
        <w:pStyle w:val="Hadley20"/>
        <w:spacing w:after="360"/>
      </w:pPr>
      <w:r w:rsidRPr="00C12796">
        <w:t>Capital I</w:t>
      </w:r>
      <w:r w:rsidR="00225EFB">
        <w:t>,</w:t>
      </w:r>
      <w:r w:rsidRPr="00C12796">
        <w:t xml:space="preserve"> love comedies and action films</w:t>
      </w:r>
      <w:r w:rsidR="00225EFB">
        <w:t>,</w:t>
      </w:r>
      <w:r w:rsidRPr="00C12796">
        <w:t xml:space="preserve"> </w:t>
      </w:r>
      <w:r w:rsidR="0077481B">
        <w:t>e</w:t>
      </w:r>
      <w:r w:rsidRPr="00C12796">
        <w:t>xclamation point</w:t>
      </w:r>
    </w:p>
    <w:p w14:paraId="741264BA" w14:textId="77777777" w:rsidR="0077481B" w:rsidRDefault="00C12796" w:rsidP="002223FA">
      <w:pPr>
        <w:pStyle w:val="Hadley20"/>
        <w:spacing w:after="360"/>
      </w:pPr>
      <w:r w:rsidRPr="00C12796">
        <w:t>Now write</w:t>
      </w:r>
      <w:r w:rsidR="0077481B">
        <w:t>,</w:t>
      </w:r>
    </w:p>
    <w:p w14:paraId="6DDB2799" w14:textId="77777777" w:rsidR="0077481B" w:rsidRDefault="0077481B" w:rsidP="002223FA">
      <w:pPr>
        <w:pStyle w:val="Hadley20"/>
        <w:spacing w:after="360"/>
      </w:pPr>
      <w:r>
        <w:t>W</w:t>
      </w:r>
      <w:r w:rsidR="00C12796" w:rsidRPr="00C12796">
        <w:t xml:space="preserve">hich style do you prefer? </w:t>
      </w:r>
    </w:p>
    <w:p w14:paraId="76599A4B" w14:textId="22BD57D4" w:rsidR="00C12796" w:rsidRDefault="00C12796" w:rsidP="002223FA">
      <w:pPr>
        <w:pStyle w:val="Hadley20"/>
        <w:spacing w:after="360"/>
      </w:pPr>
      <w:r w:rsidRPr="00C12796">
        <w:t>Capital Which</w:t>
      </w:r>
      <w:r w:rsidR="00225EFB">
        <w:t>,</w:t>
      </w:r>
      <w:r w:rsidRPr="00C12796">
        <w:t xml:space="preserve"> style do you prefer</w:t>
      </w:r>
      <w:r w:rsidR="00225EFB">
        <w:t>,</w:t>
      </w:r>
      <w:r w:rsidRPr="00C12796">
        <w:t xml:space="preserve"> </w:t>
      </w:r>
      <w:r w:rsidR="0077481B">
        <w:t>q</w:t>
      </w:r>
      <w:r w:rsidRPr="00C12796">
        <w:t xml:space="preserve">uestion mark </w:t>
      </w:r>
    </w:p>
    <w:p w14:paraId="54C21358" w14:textId="66811D77" w:rsidR="00C12796" w:rsidRDefault="00C12796" w:rsidP="002223FA">
      <w:pPr>
        <w:pStyle w:val="Hadley20"/>
        <w:spacing w:after="360"/>
      </w:pPr>
      <w:r w:rsidRPr="00C12796">
        <w:lastRenderedPageBreak/>
        <w:t>When you're finished, select Next to check your work.</w:t>
      </w:r>
    </w:p>
    <w:p w14:paraId="02543F91" w14:textId="1FDF4826" w:rsidR="00C12796" w:rsidRDefault="00E23519" w:rsidP="00E23519">
      <w:pPr>
        <w:pStyle w:val="Heading2"/>
      </w:pPr>
      <w:r>
        <w:t>Workbook Page 2: Checking Long Sentences</w:t>
      </w:r>
    </w:p>
    <w:p w14:paraId="66C93467" w14:textId="29450374" w:rsidR="008F671F" w:rsidRDefault="008F671F" w:rsidP="002223FA">
      <w:pPr>
        <w:pStyle w:val="Hadley20"/>
        <w:spacing w:after="360"/>
      </w:pPr>
      <w:r w:rsidRPr="008F671F">
        <w:t xml:space="preserve">On page </w:t>
      </w:r>
      <w:r w:rsidR="0077481B">
        <w:t>2</w:t>
      </w:r>
      <w:r w:rsidRPr="008F671F">
        <w:t xml:space="preserve"> of the workbook</w:t>
      </w:r>
      <w:r w:rsidR="0077481B">
        <w:t>,</w:t>
      </w:r>
      <w:r w:rsidRPr="008F671F">
        <w:t xml:space="preserve"> check your sentences with the sentences below the middle line. </w:t>
      </w:r>
    </w:p>
    <w:p w14:paraId="32C1EC73" w14:textId="77777777" w:rsidR="008F671F" w:rsidRDefault="008F671F" w:rsidP="002223FA">
      <w:pPr>
        <w:pStyle w:val="Hadley20"/>
        <w:spacing w:after="360"/>
      </w:pPr>
      <w:r w:rsidRPr="008F671F">
        <w:t xml:space="preserve">Did you indent each sentence two spaces? Look at your third sentence to check if it wrapped to the next line without indentation. </w:t>
      </w:r>
    </w:p>
    <w:p w14:paraId="069D0157" w14:textId="77777777" w:rsidR="008F671F" w:rsidRDefault="008F671F" w:rsidP="002223FA">
      <w:pPr>
        <w:pStyle w:val="Hadley20"/>
        <w:spacing w:after="360"/>
      </w:pPr>
      <w:r w:rsidRPr="008F671F">
        <w:t xml:space="preserve">If you have questions about brailing long sentences just reach out to a braille expert. We are happy to help. </w:t>
      </w:r>
    </w:p>
    <w:p w14:paraId="1A493A14" w14:textId="0C66018F" w:rsidR="00C12796" w:rsidRDefault="008F671F" w:rsidP="002223FA">
      <w:pPr>
        <w:pStyle w:val="Hadley20"/>
        <w:spacing w:after="360"/>
      </w:pPr>
      <w:r w:rsidRPr="008F671F">
        <w:t xml:space="preserve">Select </w:t>
      </w:r>
      <w:r w:rsidR="00327834">
        <w:t>N</w:t>
      </w:r>
      <w:r w:rsidRPr="008F671F">
        <w:t>ext to complete this workshop.</w:t>
      </w:r>
    </w:p>
    <w:p w14:paraId="66BD3F25" w14:textId="77777777" w:rsidR="0006614E" w:rsidRDefault="0006614E" w:rsidP="0006614E">
      <w:pPr>
        <w:pStyle w:val="Heading2"/>
      </w:pPr>
      <w:r>
        <w:t>Completion</w:t>
      </w:r>
    </w:p>
    <w:p w14:paraId="7951BD82" w14:textId="549B885B" w:rsidR="008F671F" w:rsidRPr="00D36941" w:rsidRDefault="008F671F" w:rsidP="002223FA">
      <w:pPr>
        <w:pStyle w:val="Hadley20"/>
        <w:spacing w:after="360"/>
      </w:pPr>
      <w:r w:rsidRPr="008F671F">
        <w:t xml:space="preserve">Congratulations, you've completed Everyday Braille Writing, </w:t>
      </w:r>
      <w:r>
        <w:t>P</w:t>
      </w:r>
      <w:r w:rsidRPr="008F671F">
        <w:t>unctuation</w:t>
      </w:r>
      <w:r w:rsidR="00327834">
        <w:t>:</w:t>
      </w:r>
      <w:r w:rsidRPr="008F671F">
        <w:t xml:space="preserve"> </w:t>
      </w:r>
      <w:r>
        <w:t>C</w:t>
      </w:r>
      <w:r w:rsidRPr="008F671F">
        <w:t xml:space="preserve">aps, </w:t>
      </w:r>
      <w:r>
        <w:t>P</w:t>
      </w:r>
      <w:r w:rsidRPr="008F671F">
        <w:t xml:space="preserve">eriod, </w:t>
      </w:r>
      <w:r>
        <w:t>Q</w:t>
      </w:r>
      <w:r w:rsidRPr="008F671F">
        <w:t xml:space="preserve">uestion, </w:t>
      </w:r>
      <w:r>
        <w:t>E</w:t>
      </w:r>
      <w:r w:rsidRPr="008F671F">
        <w:t>xclamation.</w:t>
      </w:r>
    </w:p>
    <w:sectPr w:rsidR="008F671F"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6E0AE" w14:textId="77777777" w:rsidR="00A14F82" w:rsidRDefault="00A14F82" w:rsidP="00541A87">
      <w:pPr>
        <w:spacing w:after="0" w:line="240" w:lineRule="auto"/>
      </w:pPr>
      <w:r>
        <w:separator/>
      </w:r>
    </w:p>
  </w:endnote>
  <w:endnote w:type="continuationSeparator" w:id="0">
    <w:p w14:paraId="4CE4E6D6" w14:textId="77777777" w:rsidR="00A14F82" w:rsidRDefault="00A14F82"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ok">
    <w:altName w:val="Gotham Book"/>
    <w:panose1 w:val="02000604040000020004"/>
    <w:charset w:val="00"/>
    <w:family w:val="modern"/>
    <w:notTrueType/>
    <w:pitch w:val="variable"/>
    <w:sig w:usb0="00000087" w:usb1="00000000" w:usb2="00000000" w:usb3="00000000" w:csb0="0000000B" w:csb1="00000000"/>
  </w:font>
  <w:font w:name="Gotham Medium">
    <w:panose1 w:val="02000603030000020004"/>
    <w:charset w:val="00"/>
    <w:family w:val="auto"/>
    <w:pitch w:val="variable"/>
    <w:sig w:usb0="A00000AF" w:usb1="40000048" w:usb2="00000000" w:usb3="00000000" w:csb0="0000011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BD408" w14:textId="77777777" w:rsidR="00A14F82" w:rsidRDefault="00A14F82" w:rsidP="00541A87">
      <w:pPr>
        <w:spacing w:after="0" w:line="240" w:lineRule="auto"/>
      </w:pPr>
      <w:r>
        <w:separator/>
      </w:r>
    </w:p>
  </w:footnote>
  <w:footnote w:type="continuationSeparator" w:id="0">
    <w:p w14:paraId="7616F25E" w14:textId="77777777" w:rsidR="00A14F82" w:rsidRDefault="00A14F82"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41234FA" w:rsidR="00824974" w:rsidRDefault="002223FA" w:rsidP="00824974">
    <w:pPr>
      <w:pStyle w:val="Header"/>
      <w:ind w:left="2880" w:hanging="2880"/>
      <w:rPr>
        <w:rFonts w:ascii="Gotham Medium" w:hAnsi="Gotham Medium"/>
      </w:rPr>
    </w:pPr>
    <w:r>
      <w:rPr>
        <w:rFonts w:ascii="Gotham Medium" w:hAnsi="Gotham Medium"/>
      </w:rPr>
      <w:t>Everyday Braille Writing</w:t>
    </w:r>
    <w:r w:rsidR="005F572D">
      <w:rPr>
        <w:rFonts w:ascii="Gotham Medium" w:hAnsi="Gotham Medium"/>
      </w:rPr>
      <w:t xml:space="preserve"> </w:t>
    </w:r>
    <w:r w:rsidR="00792E37">
      <w:rPr>
        <w:rFonts w:ascii="Gotham Medium" w:hAnsi="Gotham Medium"/>
      </w:rPr>
      <w:t>12: Caps, Period, Question, Exclamation</w:t>
    </w:r>
  </w:p>
  <w:p w14:paraId="59C765E4" w14:textId="77777777" w:rsidR="00824974" w:rsidRDefault="00824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9726A"/>
    <w:multiLevelType w:val="hybridMultilevel"/>
    <w:tmpl w:val="4642A5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4123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6614E"/>
    <w:rsid w:val="000A2C98"/>
    <w:rsid w:val="000F6A14"/>
    <w:rsid w:val="00136584"/>
    <w:rsid w:val="0016574A"/>
    <w:rsid w:val="00180D92"/>
    <w:rsid w:val="001A3CFF"/>
    <w:rsid w:val="001B3C30"/>
    <w:rsid w:val="001F1829"/>
    <w:rsid w:val="00216F3F"/>
    <w:rsid w:val="002223FA"/>
    <w:rsid w:val="00225EFB"/>
    <w:rsid w:val="00227D0C"/>
    <w:rsid w:val="00230716"/>
    <w:rsid w:val="00236152"/>
    <w:rsid w:val="002369C8"/>
    <w:rsid w:val="00246E48"/>
    <w:rsid w:val="00294974"/>
    <w:rsid w:val="002B3201"/>
    <w:rsid w:val="002B4CF3"/>
    <w:rsid w:val="002C4579"/>
    <w:rsid w:val="002D7B91"/>
    <w:rsid w:val="002E36B6"/>
    <w:rsid w:val="002F6A1B"/>
    <w:rsid w:val="00327834"/>
    <w:rsid w:val="003357D5"/>
    <w:rsid w:val="00343426"/>
    <w:rsid w:val="00355814"/>
    <w:rsid w:val="00356163"/>
    <w:rsid w:val="003670CC"/>
    <w:rsid w:val="00370F92"/>
    <w:rsid w:val="003B62BA"/>
    <w:rsid w:val="003C5184"/>
    <w:rsid w:val="004174B1"/>
    <w:rsid w:val="0042258F"/>
    <w:rsid w:val="00424D09"/>
    <w:rsid w:val="00445C53"/>
    <w:rsid w:val="00473F68"/>
    <w:rsid w:val="00481999"/>
    <w:rsid w:val="004A0AF3"/>
    <w:rsid w:val="004D6DB7"/>
    <w:rsid w:val="004E34BD"/>
    <w:rsid w:val="004F52EE"/>
    <w:rsid w:val="00512EF2"/>
    <w:rsid w:val="005269AB"/>
    <w:rsid w:val="00531E0F"/>
    <w:rsid w:val="005418B0"/>
    <w:rsid w:val="00541A87"/>
    <w:rsid w:val="005670C8"/>
    <w:rsid w:val="00596589"/>
    <w:rsid w:val="005F572D"/>
    <w:rsid w:val="00633E51"/>
    <w:rsid w:val="006749AF"/>
    <w:rsid w:val="006B7D99"/>
    <w:rsid w:val="006C173B"/>
    <w:rsid w:val="006D19ED"/>
    <w:rsid w:val="006E1E1C"/>
    <w:rsid w:val="006E59FE"/>
    <w:rsid w:val="006E7DC2"/>
    <w:rsid w:val="006F62DB"/>
    <w:rsid w:val="007657C6"/>
    <w:rsid w:val="0077481B"/>
    <w:rsid w:val="00792E37"/>
    <w:rsid w:val="007C5ADB"/>
    <w:rsid w:val="007F024C"/>
    <w:rsid w:val="007F0C05"/>
    <w:rsid w:val="00800443"/>
    <w:rsid w:val="00824974"/>
    <w:rsid w:val="00840BF3"/>
    <w:rsid w:val="00894C46"/>
    <w:rsid w:val="008F671F"/>
    <w:rsid w:val="00942C03"/>
    <w:rsid w:val="009A537B"/>
    <w:rsid w:val="009D169E"/>
    <w:rsid w:val="009D5D65"/>
    <w:rsid w:val="009F332A"/>
    <w:rsid w:val="00A14F82"/>
    <w:rsid w:val="00A361CF"/>
    <w:rsid w:val="00A42A24"/>
    <w:rsid w:val="00A466CB"/>
    <w:rsid w:val="00A5060A"/>
    <w:rsid w:val="00A806D0"/>
    <w:rsid w:val="00A9127D"/>
    <w:rsid w:val="00AB6693"/>
    <w:rsid w:val="00AC7644"/>
    <w:rsid w:val="00AE3E26"/>
    <w:rsid w:val="00B20062"/>
    <w:rsid w:val="00B25465"/>
    <w:rsid w:val="00B27E7C"/>
    <w:rsid w:val="00B80A6A"/>
    <w:rsid w:val="00BB4655"/>
    <w:rsid w:val="00BC1A26"/>
    <w:rsid w:val="00BE2028"/>
    <w:rsid w:val="00BE3C0B"/>
    <w:rsid w:val="00BE786A"/>
    <w:rsid w:val="00C0132F"/>
    <w:rsid w:val="00C12796"/>
    <w:rsid w:val="00C324A0"/>
    <w:rsid w:val="00C36BA8"/>
    <w:rsid w:val="00C663BA"/>
    <w:rsid w:val="00C97748"/>
    <w:rsid w:val="00CA68AD"/>
    <w:rsid w:val="00CF21FD"/>
    <w:rsid w:val="00CF5C0E"/>
    <w:rsid w:val="00D21372"/>
    <w:rsid w:val="00D36941"/>
    <w:rsid w:val="00DA2A37"/>
    <w:rsid w:val="00DA68F2"/>
    <w:rsid w:val="00DB4383"/>
    <w:rsid w:val="00DE18D6"/>
    <w:rsid w:val="00DE4142"/>
    <w:rsid w:val="00DE7399"/>
    <w:rsid w:val="00DF05B7"/>
    <w:rsid w:val="00DF19DB"/>
    <w:rsid w:val="00DF299A"/>
    <w:rsid w:val="00E23519"/>
    <w:rsid w:val="00E41811"/>
    <w:rsid w:val="00E64E91"/>
    <w:rsid w:val="00E92539"/>
    <w:rsid w:val="00EA0E1D"/>
    <w:rsid w:val="00EA7EC2"/>
    <w:rsid w:val="00EE4863"/>
    <w:rsid w:val="00F2356C"/>
    <w:rsid w:val="00F33D7B"/>
    <w:rsid w:val="00F416B9"/>
    <w:rsid w:val="00F43E3D"/>
    <w:rsid w:val="00F5582E"/>
    <w:rsid w:val="00F6308A"/>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E51"/>
    <w:pPr>
      <w:spacing w:after="360" w:line="360" w:lineRule="auto"/>
    </w:pPr>
    <w:rPr>
      <w:rFonts w:ascii="Gotham Book" w:hAnsi="Gotham Book"/>
      <w:sz w:val="28"/>
    </w:rPr>
  </w:style>
  <w:style w:type="paragraph" w:styleId="Heading1">
    <w:name w:val="heading 1"/>
    <w:basedOn w:val="Normal"/>
    <w:next w:val="Normal"/>
    <w:link w:val="Heading1Char"/>
    <w:autoRedefine/>
    <w:uiPriority w:val="9"/>
    <w:qFormat/>
    <w:rsid w:val="00633E51"/>
    <w:pPr>
      <w:keepNext/>
      <w:keepLines/>
      <w:spacing w:before="240" w:after="240"/>
      <w:outlineLvl w:val="0"/>
    </w:pPr>
    <w:rPr>
      <w:rFonts w:ascii="Gotham Medium" w:eastAsiaTheme="majorEastAsia" w:hAnsi="Gotham Medium" w:cstheme="majorBidi"/>
      <w:b/>
      <w:sz w:val="36"/>
      <w:szCs w:val="32"/>
    </w:rPr>
  </w:style>
  <w:style w:type="paragraph" w:styleId="Heading2">
    <w:name w:val="heading 2"/>
    <w:basedOn w:val="Normal"/>
    <w:next w:val="Normal"/>
    <w:link w:val="Heading2Char"/>
    <w:uiPriority w:val="9"/>
    <w:unhideWhenUsed/>
    <w:qFormat/>
    <w:rsid w:val="00633E51"/>
    <w:pPr>
      <w:keepNext/>
      <w:keepLines/>
      <w:spacing w:before="200" w:after="200"/>
      <w:outlineLvl w:val="1"/>
    </w:pPr>
    <w:rPr>
      <w:rFonts w:ascii="Gotham Medium" w:eastAsiaTheme="majorEastAsia" w:hAnsi="Gotham Medium" w:cstheme="majorBidi"/>
      <w:b/>
      <w:sz w:val="32"/>
      <w:szCs w:val="32"/>
    </w:rPr>
  </w:style>
  <w:style w:type="paragraph" w:styleId="Heading3">
    <w:name w:val="heading 3"/>
    <w:basedOn w:val="Normal"/>
    <w:next w:val="Normal"/>
    <w:link w:val="Heading3Char"/>
    <w:autoRedefine/>
    <w:uiPriority w:val="9"/>
    <w:unhideWhenUsed/>
    <w:qFormat/>
    <w:rsid w:val="00633E51"/>
    <w:pPr>
      <w:keepNext/>
      <w:keepLines/>
      <w:spacing w:before="200" w:after="200"/>
      <w:outlineLvl w:val="2"/>
    </w:pPr>
    <w:rPr>
      <w:rFonts w:asciiTheme="minorHAnsi" w:eastAsiaTheme="majorEastAsia" w:hAnsiTheme="minorHAnsi" w:cstheme="majorBidi"/>
      <w:b/>
      <w:i/>
      <w:sz w:val="32"/>
      <w:szCs w:val="32"/>
    </w:rPr>
  </w:style>
  <w:style w:type="paragraph" w:styleId="Heading4">
    <w:name w:val="heading 4"/>
    <w:basedOn w:val="Normal"/>
    <w:next w:val="Normal"/>
    <w:link w:val="Heading4Char"/>
    <w:autoRedefine/>
    <w:uiPriority w:val="9"/>
    <w:unhideWhenUsed/>
    <w:qFormat/>
    <w:rsid w:val="00633E51"/>
    <w:pPr>
      <w:keepNext/>
      <w:keepLines/>
      <w:spacing w:before="200" w:after="200"/>
      <w:outlineLvl w:val="3"/>
    </w:pPr>
    <w:rPr>
      <w:rFonts w:asciiTheme="minorHAnsi" w:eastAsiaTheme="majorEastAsia" w:hAnsiTheme="minorHAnsi" w:cstheme="majorBidi"/>
      <w:b/>
      <w:bCs/>
    </w:rPr>
  </w:style>
  <w:style w:type="paragraph" w:styleId="Heading5">
    <w:name w:val="heading 5"/>
    <w:basedOn w:val="Normal"/>
    <w:next w:val="Normal"/>
    <w:link w:val="Heading5Char"/>
    <w:uiPriority w:val="9"/>
    <w:unhideWhenUsed/>
    <w:qFormat/>
    <w:rsid w:val="00633E51"/>
    <w:pPr>
      <w:keepNext/>
      <w:keepLines/>
      <w:spacing w:before="40" w:after="0"/>
      <w:outlineLvl w:val="4"/>
    </w:pPr>
    <w:rPr>
      <w:rFonts w:asciiTheme="majorHAnsi" w:eastAsiaTheme="majorEastAsia" w:hAnsiTheme="majorHAnsi" w:cstheme="majorBidi"/>
      <w:b/>
      <w:i/>
      <w:iCs/>
    </w:rPr>
  </w:style>
  <w:style w:type="character" w:default="1" w:styleId="DefaultParagraphFont">
    <w:name w:val="Default Paragraph Font"/>
    <w:uiPriority w:val="1"/>
    <w:semiHidden/>
    <w:unhideWhenUsed/>
    <w:rsid w:val="00633E5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33E51"/>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633E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E51"/>
    <w:rPr>
      <w:rFonts w:ascii="Segoe UI" w:hAnsi="Segoe UI" w:cs="Segoe UI"/>
      <w:sz w:val="18"/>
      <w:szCs w:val="18"/>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633E51"/>
    <w:rPr>
      <w:rFonts w:ascii="Gotham Medium" w:eastAsiaTheme="majorEastAsia" w:hAnsi="Gotham Medium" w:cstheme="majorBidi"/>
      <w:b/>
      <w:sz w:val="36"/>
      <w:szCs w:val="32"/>
    </w:rPr>
  </w:style>
  <w:style w:type="character" w:customStyle="1" w:styleId="Heading2Char">
    <w:name w:val="Heading 2 Char"/>
    <w:basedOn w:val="DefaultParagraphFont"/>
    <w:link w:val="Heading2"/>
    <w:uiPriority w:val="9"/>
    <w:rsid w:val="00633E51"/>
    <w:rPr>
      <w:rFonts w:ascii="Gotham Medium" w:eastAsiaTheme="majorEastAsia" w:hAnsi="Gotham Medium" w:cstheme="majorBidi"/>
      <w:b/>
      <w:sz w:val="32"/>
      <w:szCs w:val="32"/>
    </w:rPr>
  </w:style>
  <w:style w:type="character" w:customStyle="1" w:styleId="Heading3Char">
    <w:name w:val="Heading 3 Char"/>
    <w:basedOn w:val="DefaultParagraphFont"/>
    <w:link w:val="Heading3"/>
    <w:uiPriority w:val="9"/>
    <w:rsid w:val="00633E51"/>
    <w:rPr>
      <w:rFonts w:eastAsiaTheme="majorEastAsia" w:cstheme="majorBidi"/>
      <w:b/>
      <w:i/>
      <w:sz w:val="32"/>
      <w:szCs w:val="32"/>
    </w:rPr>
  </w:style>
  <w:style w:type="character" w:customStyle="1" w:styleId="Heading4Char">
    <w:name w:val="Heading 4 Char"/>
    <w:basedOn w:val="DefaultParagraphFont"/>
    <w:link w:val="Heading4"/>
    <w:uiPriority w:val="9"/>
    <w:rsid w:val="00633E51"/>
    <w:rPr>
      <w:rFonts w:eastAsiaTheme="majorEastAsia" w:cstheme="majorBidi"/>
      <w:b/>
      <w:bCs/>
      <w:sz w:val="28"/>
    </w:rPr>
  </w:style>
  <w:style w:type="character" w:customStyle="1" w:styleId="Heading5Char">
    <w:name w:val="Heading 5 Char"/>
    <w:basedOn w:val="DefaultParagraphFont"/>
    <w:link w:val="Heading5"/>
    <w:uiPriority w:val="9"/>
    <w:rsid w:val="00633E51"/>
    <w:rPr>
      <w:rFonts w:asciiTheme="majorHAnsi" w:eastAsiaTheme="majorEastAsia" w:hAnsiTheme="majorHAnsi" w:cstheme="majorBidi"/>
      <w:b/>
      <w:i/>
      <w:iCs/>
      <w:sz w:val="28"/>
    </w:rPr>
  </w:style>
  <w:style w:type="paragraph" w:customStyle="1" w:styleId="BoxHeading3">
    <w:name w:val="Box Heading 3"/>
    <w:basedOn w:val="Heading3"/>
    <w:link w:val="BoxHeading3Char"/>
    <w:autoRedefine/>
    <w:qFormat/>
    <w:rsid w:val="00633E51"/>
    <w:pPr>
      <w:pBdr>
        <w:top w:val="single" w:sz="4" w:space="0" w:color="auto"/>
        <w:left w:val="single" w:sz="4" w:space="4" w:color="auto"/>
        <w:bottom w:val="single" w:sz="4" w:space="1" w:color="auto"/>
        <w:right w:val="single" w:sz="4" w:space="4" w:color="auto"/>
      </w:pBdr>
    </w:pPr>
    <w:rPr>
      <w:iCs/>
      <w:color w:val="000000" w:themeColor="text1"/>
    </w:rPr>
  </w:style>
  <w:style w:type="character" w:customStyle="1" w:styleId="BoxHeading3Char">
    <w:name w:val="Box Heading 3 Char"/>
    <w:basedOn w:val="Heading3Char"/>
    <w:link w:val="BoxHeading3"/>
    <w:rsid w:val="00633E51"/>
    <w:rPr>
      <w:rFonts w:eastAsiaTheme="majorEastAsia" w:cstheme="majorBidi"/>
      <w:b/>
      <w:i/>
      <w:iCs/>
      <w:color w:val="000000" w:themeColor="text1"/>
      <w:sz w:val="32"/>
      <w:szCs w:val="32"/>
    </w:rPr>
  </w:style>
  <w:style w:type="paragraph" w:styleId="ListParagraph">
    <w:name w:val="List Paragraph"/>
    <w:basedOn w:val="Normal"/>
    <w:uiPriority w:val="34"/>
    <w:qFormat/>
    <w:rsid w:val="00633E51"/>
    <w:pPr>
      <w:ind w:left="720"/>
      <w:contextualSpacing/>
    </w:pPr>
  </w:style>
  <w:style w:type="paragraph" w:customStyle="1" w:styleId="BoxHeading4">
    <w:name w:val="Box Heading 4"/>
    <w:basedOn w:val="BoxHeading3"/>
    <w:link w:val="BoxHeading4Char"/>
    <w:autoRedefine/>
    <w:qFormat/>
    <w:rsid w:val="00633E51"/>
    <w:pPr>
      <w:pBdr>
        <w:top w:val="single" w:sz="4" w:space="1" w:color="auto"/>
      </w:pBdr>
    </w:pPr>
    <w:rPr>
      <w:rFonts w:eastAsia="Times New Roman"/>
      <w:b w:val="0"/>
      <w:bCs/>
      <w:i w:val="0"/>
      <w:iCs w:val="0"/>
    </w:rPr>
  </w:style>
  <w:style w:type="character" w:customStyle="1" w:styleId="BoxHeading4Char">
    <w:name w:val="Box Heading 4 Char"/>
    <w:basedOn w:val="BoxHeading3Char"/>
    <w:link w:val="BoxHeading4"/>
    <w:rsid w:val="00633E51"/>
    <w:rPr>
      <w:rFonts w:eastAsia="Times New Roman" w:cstheme="majorBidi"/>
      <w:b w:val="0"/>
      <w:bCs/>
      <w:i w:val="0"/>
      <w:iCs w:val="0"/>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i\AppData\Roaming\Microsoft\Templates\Large%20Print%20Handout%20Manuscrip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Large Print Handout Manuscript template</Template>
  <TotalTime>122</TotalTime>
  <Pages>10</Pages>
  <Words>1081</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Maki Wiering</cp:lastModifiedBy>
  <cp:revision>61</cp:revision>
  <dcterms:created xsi:type="dcterms:W3CDTF">2022-08-24T13:41:00Z</dcterms:created>
  <dcterms:modified xsi:type="dcterms:W3CDTF">2022-11-04T14:51:00Z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2022-10-26T16:06:24Z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8b6906a0-e525-435e-bd32-2ed2454eb5b0</vt:lpwstr>
  </property>
  <property fmtid="{D5CDD505-2E9C-101B-9397-08002B2CF9AE}" pid="8" name="MSIP_Label_67315ea9-f5f7-4bbc-8d77-28c78973d24f_ContentBits">
    <vt:lpwstr>0</vt:lpwstr>
  </property>
</Properties>
</file>