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49075F" w:rsidRDefault="00A466CB" w:rsidP="0049075F">
      <w:pPr>
        <w:pStyle w:val="Heading1"/>
        <w:rPr>
          <w:b w:val="0"/>
        </w:rPr>
      </w:pPr>
      <w:r w:rsidRPr="0049075F">
        <w:rPr>
          <w:b w:val="0"/>
        </w:rPr>
        <w:t>Hadley</w:t>
      </w:r>
    </w:p>
    <w:p w14:paraId="556052DA" w14:textId="07BFAB65" w:rsidR="00D94303" w:rsidRDefault="002223FA" w:rsidP="0049075F">
      <w:pPr>
        <w:pStyle w:val="Heading1"/>
        <w:rPr>
          <w:b w:val="0"/>
        </w:rPr>
      </w:pPr>
      <w:r w:rsidRPr="0049075F">
        <w:rPr>
          <w:b w:val="0"/>
        </w:rPr>
        <w:t>Everyday Braille Writing</w:t>
      </w:r>
      <w:r w:rsidR="00A94058">
        <w:rPr>
          <w:b w:val="0"/>
        </w:rPr>
        <w:t>, Punctuation</w:t>
      </w:r>
      <w:r w:rsidR="005F572D" w:rsidRPr="0049075F">
        <w:rPr>
          <w:b w:val="0"/>
        </w:rPr>
        <w:t xml:space="preserve"> </w:t>
      </w:r>
    </w:p>
    <w:p w14:paraId="7216D820" w14:textId="42E6B653" w:rsidR="00A466CB" w:rsidRPr="0049075F" w:rsidRDefault="00D94303" w:rsidP="0049075F">
      <w:pPr>
        <w:pStyle w:val="Heading1"/>
        <w:rPr>
          <w:b w:val="0"/>
          <w:i/>
          <w:iCs/>
        </w:rPr>
      </w:pPr>
      <w:r>
        <w:rPr>
          <w:b w:val="0"/>
        </w:rPr>
        <w:t xml:space="preserve">Workshop </w:t>
      </w:r>
      <w:r w:rsidR="00792E37" w:rsidRPr="0049075F">
        <w:rPr>
          <w:b w:val="0"/>
        </w:rPr>
        <w:t>1</w:t>
      </w:r>
      <w:r w:rsidR="00AC09FC" w:rsidRPr="0049075F">
        <w:rPr>
          <w:b w:val="0"/>
        </w:rPr>
        <w:t>3</w:t>
      </w:r>
      <w:r>
        <w:rPr>
          <w:b w:val="0"/>
        </w:rPr>
        <w:t>:</w:t>
      </w:r>
      <w:r w:rsidR="00AC09FC" w:rsidRPr="0049075F">
        <w:rPr>
          <w:b w:val="0"/>
        </w:rPr>
        <w:t xml:space="preserve"> Comma, Apostrophe, More Caps.</w:t>
      </w:r>
    </w:p>
    <w:p w14:paraId="083F2EA3" w14:textId="77777777" w:rsidR="00A466CB" w:rsidRPr="00D36941" w:rsidRDefault="00A466CB" w:rsidP="005418B0">
      <w:pPr>
        <w:pStyle w:val="Hadley20"/>
      </w:pPr>
    </w:p>
    <w:p w14:paraId="1A5FA96F" w14:textId="77777777" w:rsidR="00310D55" w:rsidRPr="007F3328" w:rsidRDefault="00310D55" w:rsidP="00310D55">
      <w:pPr>
        <w:pStyle w:val="Heading2"/>
        <w:spacing w:line="276" w:lineRule="auto"/>
        <w:rPr>
          <w:sz w:val="36"/>
          <w:szCs w:val="36"/>
        </w:rPr>
      </w:pPr>
      <w:r>
        <w:rPr>
          <w:sz w:val="36"/>
          <w:szCs w:val="36"/>
        </w:rPr>
        <w:t>Opening</w:t>
      </w:r>
    </w:p>
    <w:p w14:paraId="7A0190DD" w14:textId="706C0552" w:rsidR="00792E37" w:rsidRDefault="00AC09FC" w:rsidP="002223FA">
      <w:pPr>
        <w:pStyle w:val="Hadley20"/>
      </w:pPr>
      <w:r w:rsidRPr="00AC09FC">
        <w:t xml:space="preserve">Hadley presents Everyday Braille Writing, </w:t>
      </w:r>
      <w:r>
        <w:t>Pun</w:t>
      </w:r>
      <w:r w:rsidRPr="00AC09FC">
        <w:t>ctuation</w:t>
      </w:r>
      <w:r>
        <w:t xml:space="preserve"> W</w:t>
      </w:r>
      <w:r w:rsidRPr="00AC09FC">
        <w:t xml:space="preserve">orkshop 13, </w:t>
      </w:r>
      <w:r>
        <w:t>C</w:t>
      </w:r>
      <w:r w:rsidRPr="00AC09FC">
        <w:t xml:space="preserve">omma, </w:t>
      </w:r>
      <w:r>
        <w:t>A</w:t>
      </w:r>
      <w:r w:rsidRPr="00AC09FC">
        <w:t xml:space="preserve">postrophe, </w:t>
      </w:r>
      <w:r>
        <w:t>M</w:t>
      </w:r>
      <w:r w:rsidRPr="00AC09FC">
        <w:t xml:space="preserve">ore </w:t>
      </w:r>
      <w:r>
        <w:t>C</w:t>
      </w:r>
      <w:r w:rsidRPr="00AC09FC">
        <w:t>aps.</w:t>
      </w:r>
    </w:p>
    <w:p w14:paraId="402D4FF0" w14:textId="77777777" w:rsidR="00AC09FC" w:rsidRDefault="00AC09FC" w:rsidP="002223FA">
      <w:pPr>
        <w:pStyle w:val="Hadley20"/>
      </w:pPr>
    </w:p>
    <w:p w14:paraId="33F47111" w14:textId="6F7FFED3" w:rsidR="00EF6C21" w:rsidRDefault="00EF6C21" w:rsidP="00EF6C21">
      <w:pPr>
        <w:pStyle w:val="Heading2"/>
      </w:pPr>
      <w:r>
        <w:t xml:space="preserve">Workbook </w:t>
      </w:r>
      <w:r w:rsidR="00E53AF5">
        <w:t>P</w:t>
      </w:r>
      <w:r>
        <w:t>age 3: Apostrophe Practice</w:t>
      </w:r>
    </w:p>
    <w:p w14:paraId="6B3C1C9C" w14:textId="403B09D1" w:rsidR="00AC09FC" w:rsidRDefault="00AC09FC" w:rsidP="00AC09FC">
      <w:pPr>
        <w:pStyle w:val="Hadley20"/>
        <w:spacing w:after="360"/>
      </w:pPr>
      <w:r w:rsidRPr="00AC09FC">
        <w:t xml:space="preserve">You've learned the capital letter indicator and some final punctuation marks. Now let's learn the apostrophe and comma as well as how to capitalize a whole word. </w:t>
      </w:r>
    </w:p>
    <w:p w14:paraId="54554131" w14:textId="22C013F3" w:rsidR="00AC09FC" w:rsidRDefault="00AC09FC" w:rsidP="00AC09FC">
      <w:pPr>
        <w:pStyle w:val="Hadley20"/>
        <w:spacing w:after="360"/>
      </w:pPr>
      <w:r w:rsidRPr="00AC09FC">
        <w:t>We recommend completing Braille for Everyday Use</w:t>
      </w:r>
      <w:r w:rsidR="00A62464">
        <w:t>,</w:t>
      </w:r>
      <w:r w:rsidRPr="00AC09FC">
        <w:t xml:space="preserve"> Punctuation</w:t>
      </w:r>
      <w:r w:rsidR="00096E72">
        <w:t>,</w:t>
      </w:r>
      <w:r w:rsidRPr="00AC09FC">
        <w:t xml:space="preserve"> Workshop 13</w:t>
      </w:r>
      <w:r w:rsidR="00096E72">
        <w:t>:</w:t>
      </w:r>
      <w:r w:rsidRPr="00AC09FC">
        <w:t xml:space="preserve"> Comma</w:t>
      </w:r>
      <w:r w:rsidR="00096E72">
        <w:t>,</w:t>
      </w:r>
      <w:r w:rsidRPr="00AC09FC">
        <w:t xml:space="preserve"> Apostrophe</w:t>
      </w:r>
      <w:r w:rsidR="00096E72">
        <w:t>,</w:t>
      </w:r>
      <w:r w:rsidRPr="00AC09FC">
        <w:t xml:space="preserve"> More Caps if you have not already. </w:t>
      </w:r>
    </w:p>
    <w:p w14:paraId="170D427F" w14:textId="77777777" w:rsidR="00AC09FC" w:rsidRDefault="00AC09FC" w:rsidP="00AC09FC">
      <w:pPr>
        <w:pStyle w:val="Hadley20"/>
        <w:spacing w:after="360"/>
      </w:pPr>
      <w:r w:rsidRPr="00AC09FC">
        <w:lastRenderedPageBreak/>
        <w:t xml:space="preserve">Go ahead and load your writing device with paper. </w:t>
      </w:r>
    </w:p>
    <w:p w14:paraId="4C95D973" w14:textId="0E5E0129" w:rsidR="00AC09FC" w:rsidRDefault="00AC09FC" w:rsidP="00AC09FC">
      <w:pPr>
        <w:pStyle w:val="Hadley20"/>
        <w:spacing w:after="360"/>
      </w:pPr>
      <w:r w:rsidRPr="00AC09FC">
        <w:t xml:space="preserve">Let's practice writing the apostrophe. It's dot </w:t>
      </w:r>
      <w:r w:rsidR="00096E72">
        <w:t>3</w:t>
      </w:r>
      <w:r w:rsidRPr="00AC09FC">
        <w:t xml:space="preserve"> or the bottom dot on the first side of the cell. </w:t>
      </w:r>
    </w:p>
    <w:p w14:paraId="14BF1013" w14:textId="1DD5F082" w:rsidR="00AC09FC" w:rsidRDefault="00AC09FC" w:rsidP="00AC09FC">
      <w:pPr>
        <w:pStyle w:val="Hadley20"/>
        <w:spacing w:after="360"/>
      </w:pPr>
      <w:r w:rsidRPr="00AC09FC">
        <w:t>Starting on the next line on your writing device</w:t>
      </w:r>
      <w:r w:rsidR="0022574E">
        <w:t>,</w:t>
      </w:r>
      <w:r w:rsidRPr="00AC09FC">
        <w:t xml:space="preserve"> you will write four phrases that use the apostrophe. Each phrase is said twice. To give yourself time to braille, select </w:t>
      </w:r>
      <w:r w:rsidR="0022574E">
        <w:t>P</w:t>
      </w:r>
      <w:r w:rsidRPr="00AC09FC">
        <w:t>ause to write</w:t>
      </w:r>
      <w:r w:rsidR="0022574E">
        <w:t>,</w:t>
      </w:r>
      <w:r w:rsidRPr="00AC09FC">
        <w:t xml:space="preserve"> then select </w:t>
      </w:r>
      <w:r w:rsidR="0022574E">
        <w:t>P</w:t>
      </w:r>
      <w:r w:rsidRPr="00AC09FC">
        <w:t xml:space="preserve">lay to get the next item to write. </w:t>
      </w:r>
    </w:p>
    <w:p w14:paraId="2C5A2B1D" w14:textId="4075208C" w:rsidR="0022574E" w:rsidRDefault="00AC09FC" w:rsidP="00AC09FC">
      <w:pPr>
        <w:pStyle w:val="Hadley20"/>
        <w:spacing w:after="360"/>
      </w:pPr>
      <w:r w:rsidRPr="00AC09FC">
        <w:t>Write</w:t>
      </w:r>
      <w:r w:rsidR="00E53AF5">
        <w:t>:</w:t>
      </w:r>
      <w:r w:rsidRPr="00AC09FC">
        <w:t xml:space="preserve"> Bob's car</w:t>
      </w:r>
    </w:p>
    <w:p w14:paraId="09F1E92B" w14:textId="21F10BA8" w:rsidR="00AC09FC" w:rsidRDefault="00AC09FC" w:rsidP="00AC09FC">
      <w:pPr>
        <w:pStyle w:val="Hadley20"/>
        <w:spacing w:after="360"/>
      </w:pPr>
      <w:r w:rsidRPr="00AC09FC">
        <w:t>Capital B-</w:t>
      </w:r>
      <w:r w:rsidR="0022574E">
        <w:t>o-b</w:t>
      </w:r>
      <w:r w:rsidR="00F85598">
        <w:t>,</w:t>
      </w:r>
      <w:r w:rsidRPr="00AC09FC">
        <w:t xml:space="preserve"> apostrophe </w:t>
      </w:r>
      <w:r w:rsidR="00E53AF5">
        <w:t>s,</w:t>
      </w:r>
      <w:r w:rsidRPr="00AC09FC">
        <w:t xml:space="preserve"> space</w:t>
      </w:r>
      <w:r w:rsidR="00E53AF5">
        <w:t>,</w:t>
      </w:r>
      <w:r w:rsidRPr="00AC09FC">
        <w:t xml:space="preserve"> </w:t>
      </w:r>
      <w:r w:rsidR="00F85598">
        <w:t>c-a-r</w:t>
      </w:r>
    </w:p>
    <w:p w14:paraId="77961E71" w14:textId="68026019" w:rsidR="0022574E" w:rsidRDefault="00AC09FC" w:rsidP="00AC09FC">
      <w:pPr>
        <w:pStyle w:val="Hadley20"/>
        <w:spacing w:after="360"/>
      </w:pPr>
      <w:r w:rsidRPr="00AC09FC">
        <w:t>Now braille</w:t>
      </w:r>
      <w:r w:rsidR="00E53AF5">
        <w:t>:</w:t>
      </w:r>
      <w:r w:rsidRPr="00AC09FC">
        <w:t xml:space="preserve"> Andre's computer</w:t>
      </w:r>
    </w:p>
    <w:p w14:paraId="0915EBA3" w14:textId="29337EED" w:rsidR="00AC09FC" w:rsidRDefault="00AC09FC" w:rsidP="00AC09FC">
      <w:pPr>
        <w:pStyle w:val="Hadley20"/>
        <w:spacing w:after="360"/>
      </w:pPr>
      <w:r w:rsidRPr="00AC09FC">
        <w:t>Capital A-</w:t>
      </w:r>
      <w:r w:rsidR="00F85598" w:rsidRPr="00AC09FC">
        <w:t>n-d-r-e</w:t>
      </w:r>
      <w:r w:rsidR="00F85598">
        <w:t>,</w:t>
      </w:r>
      <w:r w:rsidRPr="00AC09FC">
        <w:t xml:space="preserve"> apostrophe </w:t>
      </w:r>
      <w:r w:rsidR="00E53AF5">
        <w:t>s,</w:t>
      </w:r>
      <w:r w:rsidRPr="00AC09FC">
        <w:t xml:space="preserve"> space</w:t>
      </w:r>
      <w:r w:rsidR="00E53AF5">
        <w:t>,</w:t>
      </w:r>
      <w:r w:rsidRPr="00AC09FC">
        <w:t xml:space="preserve"> computer</w:t>
      </w:r>
    </w:p>
    <w:p w14:paraId="7E0FD76A" w14:textId="1275C5E1" w:rsidR="0022574E" w:rsidRDefault="00AC09FC" w:rsidP="00AC09FC">
      <w:pPr>
        <w:pStyle w:val="Hadley20"/>
        <w:spacing w:after="360"/>
      </w:pPr>
      <w:r w:rsidRPr="00AC09FC">
        <w:t>Braille</w:t>
      </w:r>
      <w:r w:rsidR="00E53AF5">
        <w:t xml:space="preserve">: </w:t>
      </w:r>
      <w:r w:rsidRPr="00AC09FC">
        <w:t>Chicago's teams</w:t>
      </w:r>
    </w:p>
    <w:p w14:paraId="1F875182" w14:textId="4B3507E7" w:rsidR="00AC09FC" w:rsidRDefault="006863BD" w:rsidP="00AC09FC">
      <w:pPr>
        <w:pStyle w:val="Hadley20"/>
        <w:spacing w:after="360"/>
      </w:pPr>
      <w:r>
        <w:t>C</w:t>
      </w:r>
      <w:r w:rsidR="00AC09FC" w:rsidRPr="00AC09FC">
        <w:t>apital Chicago's</w:t>
      </w:r>
      <w:r w:rsidR="00E53AF5">
        <w:t>,</w:t>
      </w:r>
      <w:r w:rsidR="00AC09FC" w:rsidRPr="00AC09FC">
        <w:t xml:space="preserve"> teams</w:t>
      </w:r>
    </w:p>
    <w:p w14:paraId="5120FA86" w14:textId="2C73962A" w:rsidR="0022574E" w:rsidRDefault="00AC09FC" w:rsidP="00AC09FC">
      <w:pPr>
        <w:pStyle w:val="Hadley20"/>
        <w:spacing w:after="360"/>
      </w:pPr>
      <w:r w:rsidRPr="00AC09FC">
        <w:t>Finally write</w:t>
      </w:r>
      <w:r w:rsidR="00E53AF5">
        <w:t>:</w:t>
      </w:r>
      <w:r w:rsidRPr="00AC09FC">
        <w:t xml:space="preserve"> New York's pizza</w:t>
      </w:r>
    </w:p>
    <w:p w14:paraId="53382FD1" w14:textId="072B36ED" w:rsidR="00AC09FC" w:rsidRDefault="00AC09FC" w:rsidP="00AC09FC">
      <w:pPr>
        <w:pStyle w:val="Hadley20"/>
        <w:spacing w:after="360"/>
      </w:pPr>
      <w:r w:rsidRPr="00AC09FC">
        <w:t xml:space="preserve">Capital </w:t>
      </w:r>
      <w:r w:rsidR="006863BD">
        <w:t>N</w:t>
      </w:r>
      <w:r w:rsidRPr="00AC09FC">
        <w:t>ew, capital York's</w:t>
      </w:r>
      <w:r w:rsidR="00E53AF5">
        <w:t>,</w:t>
      </w:r>
      <w:r w:rsidRPr="00AC09FC">
        <w:t xml:space="preserve"> pizza</w:t>
      </w:r>
    </w:p>
    <w:p w14:paraId="7951BD82" w14:textId="7763F466" w:rsidR="008F671F" w:rsidRDefault="00AC09FC" w:rsidP="00AC09FC">
      <w:pPr>
        <w:pStyle w:val="Hadley20"/>
        <w:spacing w:after="360"/>
      </w:pPr>
      <w:r w:rsidRPr="00AC09FC">
        <w:t>When you're ready to check your work</w:t>
      </w:r>
      <w:r w:rsidR="00B54E1A">
        <w:t>,</w:t>
      </w:r>
      <w:r w:rsidRPr="00AC09FC">
        <w:t xml:space="preserve"> turn to page </w:t>
      </w:r>
      <w:r w:rsidR="00A43E46">
        <w:t>3</w:t>
      </w:r>
      <w:r w:rsidRPr="00AC09FC">
        <w:t xml:space="preserve"> in your workbook and select Next.</w:t>
      </w:r>
    </w:p>
    <w:p w14:paraId="6CF2F521" w14:textId="3FB2D8AB" w:rsidR="00AC09FC" w:rsidRDefault="00AC09FC" w:rsidP="00AC09FC">
      <w:pPr>
        <w:pStyle w:val="Hadley20"/>
        <w:spacing w:after="360"/>
      </w:pPr>
    </w:p>
    <w:p w14:paraId="5CD23C25" w14:textId="77777777" w:rsidR="00A43E46" w:rsidRDefault="00A43E46" w:rsidP="00A43E46">
      <w:pPr>
        <w:pStyle w:val="Heading2"/>
      </w:pPr>
      <w:r>
        <w:t>Workbook Page 3: Checking Apostrophe Practice</w:t>
      </w:r>
    </w:p>
    <w:p w14:paraId="17029724" w14:textId="4A4D4423" w:rsidR="00AC09FC" w:rsidRDefault="00AC09FC" w:rsidP="00AC09FC">
      <w:pPr>
        <w:pStyle w:val="Hadley20"/>
        <w:spacing w:after="360"/>
      </w:pPr>
      <w:r w:rsidRPr="00AC09FC">
        <w:t>Feel the apostrophe, comma</w:t>
      </w:r>
      <w:r w:rsidR="00B54E1A">
        <w:t>,</w:t>
      </w:r>
      <w:r w:rsidRPr="00AC09FC">
        <w:t xml:space="preserve"> and capital word indicator in the top left corner of page </w:t>
      </w:r>
      <w:r w:rsidR="00B54E1A">
        <w:t>3</w:t>
      </w:r>
      <w:r w:rsidRPr="00AC09FC">
        <w:t xml:space="preserve"> in your workbook. </w:t>
      </w:r>
    </w:p>
    <w:p w14:paraId="459FCB0C" w14:textId="77777777" w:rsidR="00AC09FC" w:rsidRDefault="00AC09FC" w:rsidP="00AC09FC">
      <w:pPr>
        <w:pStyle w:val="Hadley20"/>
        <w:spacing w:after="360"/>
      </w:pPr>
      <w:r w:rsidRPr="00AC09FC">
        <w:t xml:space="preserve">Now, look over what you have written and compare it to the phrases above the middle line on page three. </w:t>
      </w:r>
    </w:p>
    <w:p w14:paraId="36824EA1" w14:textId="5B16BC0C" w:rsidR="00AC09FC" w:rsidRDefault="00AC09FC" w:rsidP="00AC09FC">
      <w:pPr>
        <w:pStyle w:val="Hadley20"/>
        <w:spacing w:after="360"/>
      </w:pPr>
      <w:r w:rsidRPr="00AC09FC">
        <w:t xml:space="preserve">The apostrophe is commonly </w:t>
      </w:r>
      <w:proofErr w:type="spellStart"/>
      <w:r w:rsidRPr="00AC09FC">
        <w:t>misbrailled</w:t>
      </w:r>
      <w:proofErr w:type="spellEnd"/>
      <w:r w:rsidRPr="00AC09FC">
        <w:t xml:space="preserve"> with dot </w:t>
      </w:r>
      <w:r w:rsidR="0062255C">
        <w:t>6</w:t>
      </w:r>
      <w:r w:rsidRPr="00AC09FC">
        <w:t xml:space="preserve"> or sometimes with dot </w:t>
      </w:r>
      <w:r w:rsidR="0062255C">
        <w:t>2</w:t>
      </w:r>
      <w:r w:rsidRPr="00AC09FC">
        <w:t xml:space="preserve">. To make sure you are making it correctly, feel how the apostrophe is closer to the letters that come before it than to the letter or letters after it. Also, it is sitting at the bottom of the cell. </w:t>
      </w:r>
    </w:p>
    <w:p w14:paraId="241C9420" w14:textId="77777777" w:rsidR="00AC09FC" w:rsidRDefault="00AC09FC" w:rsidP="00AC09FC">
      <w:pPr>
        <w:pStyle w:val="Hadley20"/>
        <w:spacing w:after="360"/>
      </w:pPr>
      <w:r w:rsidRPr="00AC09FC">
        <w:t xml:space="preserve">And if you have questions or you'd like some help, reach out to a braille expert at Hadley. </w:t>
      </w:r>
    </w:p>
    <w:p w14:paraId="4B2EDE54" w14:textId="776B4A71" w:rsidR="00AC09FC" w:rsidRDefault="00AC09FC" w:rsidP="00AC09FC">
      <w:pPr>
        <w:pStyle w:val="Hadley20"/>
        <w:spacing w:after="360"/>
      </w:pPr>
      <w:r w:rsidRPr="00AC09FC">
        <w:t>Select Next to continue.</w:t>
      </w:r>
    </w:p>
    <w:p w14:paraId="6A13C171" w14:textId="495D987A" w:rsidR="00AC09FC" w:rsidRDefault="00750A6E" w:rsidP="00750A6E">
      <w:pPr>
        <w:pStyle w:val="Heading2"/>
      </w:pPr>
      <w:r>
        <w:t>Workbook Page 3: Comma Practice</w:t>
      </w:r>
    </w:p>
    <w:p w14:paraId="6A5F0ECD" w14:textId="7DA636DA" w:rsidR="00AC09FC" w:rsidRDefault="00AC09FC" w:rsidP="00AC09FC">
      <w:pPr>
        <w:pStyle w:val="Hadley20"/>
        <w:spacing w:after="360"/>
      </w:pPr>
      <w:r w:rsidRPr="00AC09FC">
        <w:t xml:space="preserve">Move to the next line of your writing device to begin using the comma. The comma is dot </w:t>
      </w:r>
      <w:r w:rsidR="00A026D8">
        <w:t>2</w:t>
      </w:r>
      <w:r w:rsidRPr="00AC09FC">
        <w:t xml:space="preserve">. It uses the middle dot on the first side of the cell. </w:t>
      </w:r>
    </w:p>
    <w:p w14:paraId="16BEA928" w14:textId="77777777" w:rsidR="00AC09FC" w:rsidRDefault="00AC09FC" w:rsidP="00AC09FC">
      <w:pPr>
        <w:pStyle w:val="Hadley20"/>
        <w:spacing w:after="360"/>
      </w:pPr>
      <w:r w:rsidRPr="00AC09FC">
        <w:lastRenderedPageBreak/>
        <w:t xml:space="preserve">You may have learned this symbol previously when writing with numbers, but now we will practice using it in a series of words. It is the same symbol whether written with numbers or words. Each phrase is said twice. </w:t>
      </w:r>
    </w:p>
    <w:p w14:paraId="6B6FE3FC" w14:textId="7751FDF6" w:rsidR="00A026D8" w:rsidRDefault="00AC09FC" w:rsidP="00AC09FC">
      <w:pPr>
        <w:pStyle w:val="Hadley20"/>
        <w:spacing w:after="360"/>
      </w:pPr>
      <w:r w:rsidRPr="00AC09FC">
        <w:t>First braille</w:t>
      </w:r>
      <w:r w:rsidR="0082118B">
        <w:t xml:space="preserve">: </w:t>
      </w:r>
      <w:r w:rsidRPr="00AC09FC">
        <w:t>red, white, and blue</w:t>
      </w:r>
    </w:p>
    <w:p w14:paraId="70CEEA73" w14:textId="04652B5C" w:rsidR="00AC09FC" w:rsidRDefault="0082118B" w:rsidP="00AC09FC">
      <w:pPr>
        <w:pStyle w:val="Hadley20"/>
        <w:spacing w:after="360"/>
      </w:pPr>
      <w:r>
        <w:t>r</w:t>
      </w:r>
      <w:r w:rsidR="00AC09FC" w:rsidRPr="00AC09FC">
        <w:t>ed, comma, white, comma</w:t>
      </w:r>
      <w:r w:rsidR="00A026D8">
        <w:t>,</w:t>
      </w:r>
      <w:r w:rsidR="00AC09FC" w:rsidRPr="00AC09FC">
        <w:t xml:space="preserve"> and blue</w:t>
      </w:r>
    </w:p>
    <w:p w14:paraId="5E3DB439" w14:textId="27EB8AFA" w:rsidR="00A026D8" w:rsidRDefault="00AC09FC" w:rsidP="00AC09FC">
      <w:pPr>
        <w:pStyle w:val="Hadley20"/>
        <w:spacing w:after="360"/>
      </w:pPr>
      <w:r w:rsidRPr="00AC09FC">
        <w:t>Now write</w:t>
      </w:r>
      <w:r w:rsidR="0082118B">
        <w:t xml:space="preserve">: </w:t>
      </w:r>
      <w:r w:rsidRPr="00AC09FC">
        <w:t xml:space="preserve">snow, sleet, and ice </w:t>
      </w:r>
    </w:p>
    <w:p w14:paraId="5D1EF83E" w14:textId="31B52962" w:rsidR="00AC09FC" w:rsidRDefault="0082118B" w:rsidP="00AC09FC">
      <w:pPr>
        <w:pStyle w:val="Hadley20"/>
        <w:spacing w:after="360"/>
      </w:pPr>
      <w:r>
        <w:t>s</w:t>
      </w:r>
      <w:r w:rsidR="00AC09FC" w:rsidRPr="00AC09FC">
        <w:t>now, comma, sleet, comma</w:t>
      </w:r>
      <w:r w:rsidR="00A026D8">
        <w:t>,</w:t>
      </w:r>
      <w:r w:rsidR="00AC09FC" w:rsidRPr="00AC09FC">
        <w:t xml:space="preserve"> and ice</w:t>
      </w:r>
    </w:p>
    <w:p w14:paraId="292D1EC6" w14:textId="3A595829" w:rsidR="00A026D8" w:rsidRDefault="00AC09FC" w:rsidP="00AC09FC">
      <w:pPr>
        <w:pStyle w:val="Hadley20"/>
        <w:spacing w:after="360"/>
      </w:pPr>
      <w:r w:rsidRPr="00AC09FC">
        <w:t>Next, try</w:t>
      </w:r>
      <w:r w:rsidR="0082118B">
        <w:t>:</w:t>
      </w:r>
      <w:r w:rsidRPr="00AC09FC">
        <w:t xml:space="preserve"> fruit, vegetables, or dessert </w:t>
      </w:r>
    </w:p>
    <w:p w14:paraId="3FAF98E5" w14:textId="491A4603" w:rsidR="00AC09FC" w:rsidRDefault="004F3618" w:rsidP="00AC09FC">
      <w:pPr>
        <w:pStyle w:val="Hadley20"/>
        <w:spacing w:after="360"/>
      </w:pPr>
      <w:r>
        <w:t>f</w:t>
      </w:r>
      <w:r w:rsidR="00AC09FC" w:rsidRPr="00AC09FC">
        <w:t xml:space="preserve">ruit, comma, vegetables, comma, or dessert. </w:t>
      </w:r>
    </w:p>
    <w:p w14:paraId="0721E1A9" w14:textId="4E0D3015" w:rsidR="00AC09FC" w:rsidRDefault="00AC09FC" w:rsidP="00AC09FC">
      <w:pPr>
        <w:pStyle w:val="Hadley20"/>
        <w:spacing w:after="360"/>
      </w:pPr>
      <w:r w:rsidRPr="00AC09FC">
        <w:t>The next two phrases include the capital word indicator</w:t>
      </w:r>
      <w:r w:rsidR="00A026D8">
        <w:t>.</w:t>
      </w:r>
      <w:r w:rsidRPr="00AC09FC">
        <w:t xml:space="preserve"> </w:t>
      </w:r>
      <w:r w:rsidR="00A026D8">
        <w:t>R</w:t>
      </w:r>
      <w:r w:rsidRPr="00AC09FC">
        <w:t xml:space="preserve">ecall that this indicator capitalizes every letter in the word that follows. It is dot </w:t>
      </w:r>
      <w:r w:rsidR="00A026D8">
        <w:t>6,</w:t>
      </w:r>
      <w:r w:rsidRPr="00AC09FC">
        <w:t xml:space="preserve"> dot </w:t>
      </w:r>
      <w:r w:rsidR="00A026D8">
        <w:t>6</w:t>
      </w:r>
      <w:r w:rsidRPr="00AC09FC">
        <w:t xml:space="preserve">. It uses the bottom dot on the second side two times in a row. </w:t>
      </w:r>
    </w:p>
    <w:p w14:paraId="3442853C" w14:textId="1C6B0439" w:rsidR="00A026D8" w:rsidRDefault="00AC09FC" w:rsidP="00AC09FC">
      <w:pPr>
        <w:pStyle w:val="Hadley20"/>
        <w:spacing w:after="360"/>
      </w:pPr>
      <w:r w:rsidRPr="00AC09FC">
        <w:t>Write</w:t>
      </w:r>
      <w:r w:rsidR="00EF3510">
        <w:t>:</w:t>
      </w:r>
      <w:r w:rsidRPr="00AC09FC">
        <w:t xml:space="preserve"> not </w:t>
      </w:r>
      <w:r w:rsidR="00B10EF0">
        <w:t>ONE</w:t>
      </w:r>
      <w:r w:rsidRPr="00AC09FC">
        <w:t xml:space="preserve"> but </w:t>
      </w:r>
      <w:r w:rsidR="00B10EF0">
        <w:t>TWO</w:t>
      </w:r>
      <w:r w:rsidRPr="00AC09FC">
        <w:t xml:space="preserve"> </w:t>
      </w:r>
    </w:p>
    <w:p w14:paraId="18CFB13B" w14:textId="1F6CBCE3" w:rsidR="00AC09FC" w:rsidRDefault="00EF3510" w:rsidP="00AC09FC">
      <w:pPr>
        <w:pStyle w:val="Hadley20"/>
        <w:spacing w:after="360"/>
      </w:pPr>
      <w:r>
        <w:t>n</w:t>
      </w:r>
      <w:r w:rsidR="00AC09FC" w:rsidRPr="00AC09FC">
        <w:t xml:space="preserve">ot, capital word indicator, </w:t>
      </w:r>
      <w:r w:rsidR="00B53E63">
        <w:t>ONE</w:t>
      </w:r>
      <w:r w:rsidR="00AC09FC" w:rsidRPr="00AC09FC">
        <w:t xml:space="preserve">, comma, but, capital word indicator, </w:t>
      </w:r>
      <w:r w:rsidR="00B53E63">
        <w:t>TWO</w:t>
      </w:r>
      <w:r w:rsidR="00AC09FC" w:rsidRPr="00AC09FC">
        <w:t xml:space="preserve"> </w:t>
      </w:r>
    </w:p>
    <w:p w14:paraId="4FA5AE7A" w14:textId="5CEF9E97" w:rsidR="00B53E63" w:rsidRDefault="00AC09FC" w:rsidP="00AC09FC">
      <w:pPr>
        <w:pStyle w:val="Hadley20"/>
        <w:spacing w:after="360"/>
      </w:pPr>
      <w:r w:rsidRPr="00AC09FC">
        <w:lastRenderedPageBreak/>
        <w:t>Finally braille</w:t>
      </w:r>
      <w:r w:rsidR="00F5604C">
        <w:t xml:space="preserve">: </w:t>
      </w:r>
      <w:r w:rsidR="00B53E63">
        <w:t>W</w:t>
      </w:r>
      <w:r w:rsidRPr="00AC09FC">
        <w:t xml:space="preserve">ell, </w:t>
      </w:r>
      <w:r w:rsidR="00B53E63">
        <w:t>YES</w:t>
      </w:r>
      <w:r w:rsidRPr="00AC09FC">
        <w:t>, you can</w:t>
      </w:r>
    </w:p>
    <w:p w14:paraId="03F03AD0" w14:textId="2CAF09BD" w:rsidR="00AC09FC" w:rsidRDefault="00AC09FC" w:rsidP="00AC09FC">
      <w:pPr>
        <w:pStyle w:val="Hadley20"/>
        <w:spacing w:after="360"/>
      </w:pPr>
      <w:r w:rsidRPr="00AC09FC">
        <w:t xml:space="preserve">Capital </w:t>
      </w:r>
      <w:r w:rsidR="00F5604C">
        <w:t>W</w:t>
      </w:r>
      <w:r w:rsidRPr="00AC09FC">
        <w:t xml:space="preserve">ell, comma, capital word indicator, </w:t>
      </w:r>
      <w:r w:rsidR="00B53E63">
        <w:t>YES</w:t>
      </w:r>
      <w:r w:rsidRPr="00AC09FC">
        <w:t>, you can</w:t>
      </w:r>
    </w:p>
    <w:p w14:paraId="41568EFB" w14:textId="08F437B8" w:rsidR="00AC09FC" w:rsidRDefault="00AC09FC" w:rsidP="00AC09FC">
      <w:pPr>
        <w:pStyle w:val="Hadley20"/>
        <w:spacing w:after="360"/>
      </w:pPr>
      <w:r w:rsidRPr="00AC09FC">
        <w:t xml:space="preserve">When you're ready to check your braille, select </w:t>
      </w:r>
      <w:r w:rsidR="00B53E63">
        <w:t>N</w:t>
      </w:r>
      <w:r w:rsidRPr="00AC09FC">
        <w:t>ext.</w:t>
      </w:r>
    </w:p>
    <w:p w14:paraId="34E6E58C" w14:textId="27DF6552" w:rsidR="00AC09FC" w:rsidRDefault="004B324C" w:rsidP="004B324C">
      <w:pPr>
        <w:pStyle w:val="Heading2"/>
      </w:pPr>
      <w:r>
        <w:t>Workbook Page 3: Check Comma Practice</w:t>
      </w:r>
    </w:p>
    <w:p w14:paraId="52673BEF" w14:textId="50B235E0" w:rsidR="00AC09FC" w:rsidRDefault="00AC09FC" w:rsidP="00AC09FC">
      <w:pPr>
        <w:pStyle w:val="Hadley20"/>
        <w:spacing w:after="360"/>
      </w:pPr>
      <w:r w:rsidRPr="00AC09FC">
        <w:t xml:space="preserve">On page </w:t>
      </w:r>
      <w:r w:rsidR="00B53E63">
        <w:t>3</w:t>
      </w:r>
      <w:r w:rsidRPr="00AC09FC">
        <w:t xml:space="preserve"> of the workbook, you can check your braille with the phrases below the middle line. </w:t>
      </w:r>
    </w:p>
    <w:p w14:paraId="26A91509" w14:textId="77777777" w:rsidR="00AC09FC" w:rsidRDefault="00AC09FC" w:rsidP="00AC09FC">
      <w:pPr>
        <w:pStyle w:val="Hadley20"/>
        <w:spacing w:after="360"/>
      </w:pPr>
      <w:r w:rsidRPr="00AC09FC">
        <w:t xml:space="preserve">Because the comma is only on the first side of the cell, the empty second side of the cell is often confused with a space. Be sure there is a completely blank cell after the comma for the space between words. </w:t>
      </w:r>
    </w:p>
    <w:p w14:paraId="574A3570" w14:textId="0F3892E9" w:rsidR="00AC09FC" w:rsidRDefault="00AC09FC" w:rsidP="00AC09FC">
      <w:pPr>
        <w:pStyle w:val="Hadley20"/>
        <w:spacing w:after="360"/>
      </w:pPr>
      <w:r w:rsidRPr="00AC09FC">
        <w:t xml:space="preserve">When you're ready for more, turn to page </w:t>
      </w:r>
      <w:r w:rsidR="00D3455D">
        <w:t>4</w:t>
      </w:r>
      <w:r w:rsidRPr="00AC09FC">
        <w:t xml:space="preserve"> in your workbook and select next.</w:t>
      </w:r>
    </w:p>
    <w:p w14:paraId="6053DE4A" w14:textId="382E4AB2" w:rsidR="00AC09FC" w:rsidRDefault="00C242F8" w:rsidP="00C242F8">
      <w:pPr>
        <w:pStyle w:val="Heading2"/>
      </w:pPr>
      <w:r>
        <w:t>Workbook Page 4: Practice Sentences</w:t>
      </w:r>
    </w:p>
    <w:p w14:paraId="57CF6C3A" w14:textId="77777777" w:rsidR="00AC09FC" w:rsidRDefault="00AC09FC" w:rsidP="00AC09FC">
      <w:pPr>
        <w:pStyle w:val="Hadley20"/>
        <w:spacing w:after="360"/>
      </w:pPr>
      <w:r w:rsidRPr="00AC09FC">
        <w:t xml:space="preserve">Let's write some sentences using all of the punctuation you have learned so far. </w:t>
      </w:r>
    </w:p>
    <w:p w14:paraId="5030069F" w14:textId="77777777" w:rsidR="00AC09FC" w:rsidRDefault="00AC09FC" w:rsidP="00AC09FC">
      <w:pPr>
        <w:pStyle w:val="Hadley20"/>
        <w:spacing w:after="360"/>
      </w:pPr>
      <w:r w:rsidRPr="00AC09FC">
        <w:lastRenderedPageBreak/>
        <w:t xml:space="preserve">Each sentence is said twice. To give yourself time to braille, select Pause to write, then select Play to get the next item to write. </w:t>
      </w:r>
    </w:p>
    <w:p w14:paraId="5816E75D" w14:textId="17C36A60" w:rsidR="00851B70" w:rsidRDefault="00AC09FC" w:rsidP="00AC09FC">
      <w:pPr>
        <w:pStyle w:val="Hadley20"/>
        <w:spacing w:after="360"/>
      </w:pPr>
      <w:r w:rsidRPr="00AC09FC">
        <w:t>On a new line of your writing device, indent two spaces and braille the sentence</w:t>
      </w:r>
      <w:r w:rsidR="00F5604C">
        <w:t>:</w:t>
      </w:r>
      <w:r w:rsidRPr="00AC09FC">
        <w:t xml:space="preserve"> </w:t>
      </w:r>
    </w:p>
    <w:p w14:paraId="76D8A861" w14:textId="0E24F331" w:rsidR="00851B70" w:rsidRDefault="00AC09FC" w:rsidP="00AC09FC">
      <w:pPr>
        <w:pStyle w:val="Hadley20"/>
        <w:spacing w:after="360"/>
      </w:pPr>
      <w:r w:rsidRPr="00AC09FC">
        <w:t>Movies made from books can be fun</w:t>
      </w:r>
      <w:r w:rsidR="00F5604C">
        <w:t>,</w:t>
      </w:r>
      <w:r w:rsidRPr="00AC09FC">
        <w:t xml:space="preserve"> too</w:t>
      </w:r>
      <w:r w:rsidR="00F5604C">
        <w:t>!</w:t>
      </w:r>
    </w:p>
    <w:p w14:paraId="4F3B9E1D" w14:textId="1C1A6C12" w:rsidR="00AC09FC" w:rsidRDefault="00AC09FC" w:rsidP="00AC09FC">
      <w:pPr>
        <w:pStyle w:val="Hadley20"/>
        <w:spacing w:after="360"/>
      </w:pPr>
      <w:r w:rsidRPr="00AC09FC">
        <w:t>Capital Movies</w:t>
      </w:r>
      <w:r w:rsidR="00F5604C">
        <w:t>,</w:t>
      </w:r>
      <w:r w:rsidRPr="00AC09FC">
        <w:t xml:space="preserve"> made from books can be fun, comma, too, exclamation point</w:t>
      </w:r>
    </w:p>
    <w:p w14:paraId="1AF058E4" w14:textId="024FB2F4" w:rsidR="00AC09FC" w:rsidRDefault="00AC09FC" w:rsidP="00AC09FC">
      <w:pPr>
        <w:pStyle w:val="Hadley20"/>
        <w:spacing w:after="360"/>
      </w:pPr>
      <w:r w:rsidRPr="00AC09FC">
        <w:t xml:space="preserve">Now recall that the capitalized word mode is ended by any punctuation. So in a word that has an apostrophe and a capital S, you must also use a capital letter indicator before the S. </w:t>
      </w:r>
    </w:p>
    <w:p w14:paraId="13691476" w14:textId="5E8C4D66" w:rsidR="00AB7124" w:rsidRDefault="00AC09FC" w:rsidP="00AC09FC">
      <w:pPr>
        <w:pStyle w:val="Hadley20"/>
        <w:spacing w:after="360"/>
      </w:pPr>
      <w:r w:rsidRPr="00AC09FC">
        <w:t>Now write</w:t>
      </w:r>
      <w:r w:rsidR="00F5604C">
        <w:t>:</w:t>
      </w:r>
    </w:p>
    <w:p w14:paraId="09099334" w14:textId="77777777" w:rsidR="00083689" w:rsidRDefault="00AC09FC" w:rsidP="00AC09FC">
      <w:pPr>
        <w:pStyle w:val="Hadley20"/>
        <w:spacing w:after="360"/>
      </w:pPr>
      <w:r w:rsidRPr="00AC09FC">
        <w:t xml:space="preserve">We like </w:t>
      </w:r>
      <w:r w:rsidR="00AB7124">
        <w:t>ROOTS</w:t>
      </w:r>
      <w:r w:rsidRPr="00AC09FC">
        <w:t xml:space="preserve"> and </w:t>
      </w:r>
      <w:r w:rsidR="00AB7124" w:rsidRPr="00AC09FC">
        <w:t>SCHINDLER'S LIST</w:t>
      </w:r>
      <w:r w:rsidRPr="00AC09FC">
        <w:t xml:space="preserve">. </w:t>
      </w:r>
    </w:p>
    <w:p w14:paraId="338BD44C" w14:textId="38025859" w:rsidR="00AC09FC" w:rsidRDefault="00AC09FC" w:rsidP="00AC09FC">
      <w:pPr>
        <w:pStyle w:val="Hadley20"/>
        <w:spacing w:after="360"/>
      </w:pPr>
      <w:r w:rsidRPr="00AC09FC">
        <w:t>Capital We</w:t>
      </w:r>
      <w:r w:rsidR="00F5604C">
        <w:t>,</w:t>
      </w:r>
      <w:r w:rsidRPr="00AC09FC">
        <w:t xml:space="preserve"> like</w:t>
      </w:r>
      <w:r w:rsidR="002252E8">
        <w:t>,</w:t>
      </w:r>
      <w:r w:rsidRPr="00AC09FC">
        <w:t xml:space="preserve"> capitalized word </w:t>
      </w:r>
      <w:r w:rsidR="00083689" w:rsidRPr="00AC09FC">
        <w:t>ROOTS</w:t>
      </w:r>
      <w:r w:rsidR="002252E8">
        <w:t>,</w:t>
      </w:r>
      <w:r w:rsidRPr="00AC09FC">
        <w:t xml:space="preserve"> and capitalized word </w:t>
      </w:r>
      <w:r w:rsidR="00AB1C11" w:rsidRPr="00AC09FC">
        <w:t>SCHINDLER'S</w:t>
      </w:r>
      <w:r w:rsidR="002252E8">
        <w:t>,</w:t>
      </w:r>
      <w:r w:rsidR="00AB1C11" w:rsidRPr="00AC09FC">
        <w:t xml:space="preserve"> </w:t>
      </w:r>
      <w:r w:rsidRPr="00AC09FC">
        <w:t xml:space="preserve">capitalized word </w:t>
      </w:r>
      <w:r w:rsidR="00AB1C11" w:rsidRPr="00AC09FC">
        <w:t>LIST</w:t>
      </w:r>
      <w:r w:rsidR="002252E8">
        <w:t>,</w:t>
      </w:r>
      <w:r w:rsidR="00AB1C11" w:rsidRPr="00AC09FC">
        <w:t xml:space="preserve"> </w:t>
      </w:r>
      <w:r w:rsidRPr="00AC09FC">
        <w:t>period</w:t>
      </w:r>
    </w:p>
    <w:p w14:paraId="2ED0EE9D" w14:textId="77777777" w:rsidR="002252E8" w:rsidRDefault="00AC09FC" w:rsidP="00AC09FC">
      <w:pPr>
        <w:pStyle w:val="Hadley20"/>
        <w:spacing w:after="360"/>
      </w:pPr>
      <w:r w:rsidRPr="00AC09FC">
        <w:t xml:space="preserve">The next sentence to write is </w:t>
      </w:r>
    </w:p>
    <w:p w14:paraId="6DCB6A8F" w14:textId="77288827" w:rsidR="002252E8" w:rsidRDefault="00AC09FC" w:rsidP="00AC09FC">
      <w:pPr>
        <w:pStyle w:val="Hadley20"/>
        <w:spacing w:after="360"/>
      </w:pPr>
      <w:r w:rsidRPr="00AC09FC">
        <w:t xml:space="preserve">A classic movie adaptation is </w:t>
      </w:r>
      <w:r w:rsidR="00F5604C">
        <w:t>LITTLE WOMEN.</w:t>
      </w:r>
    </w:p>
    <w:p w14:paraId="6A703FA8" w14:textId="14D412B0" w:rsidR="00AC09FC" w:rsidRDefault="00AC09FC" w:rsidP="00AC09FC">
      <w:pPr>
        <w:pStyle w:val="Hadley20"/>
        <w:spacing w:after="360"/>
      </w:pPr>
      <w:r w:rsidRPr="00AC09FC">
        <w:lastRenderedPageBreak/>
        <w:t>Capital A</w:t>
      </w:r>
      <w:r w:rsidR="00F5604C">
        <w:t>,</w:t>
      </w:r>
      <w:r w:rsidRPr="00AC09FC">
        <w:t xml:space="preserve"> classic movie adaptation is</w:t>
      </w:r>
      <w:r w:rsidR="00F5604C">
        <w:t>,</w:t>
      </w:r>
      <w:r w:rsidRPr="00AC09FC">
        <w:t xml:space="preserve"> capitalized word </w:t>
      </w:r>
      <w:r w:rsidR="002252E8" w:rsidRPr="00AC09FC">
        <w:t>LITTLE</w:t>
      </w:r>
      <w:r w:rsidR="002252E8">
        <w:t>,</w:t>
      </w:r>
      <w:r w:rsidRPr="00AC09FC">
        <w:t xml:space="preserve"> capitalized word </w:t>
      </w:r>
      <w:r w:rsidR="002252E8" w:rsidRPr="00AC09FC">
        <w:t>WOMEN</w:t>
      </w:r>
      <w:r w:rsidR="00F5604C">
        <w:t>,</w:t>
      </w:r>
      <w:r w:rsidR="002252E8" w:rsidRPr="00AC09FC">
        <w:t xml:space="preserve"> </w:t>
      </w:r>
      <w:r w:rsidRPr="00AC09FC">
        <w:t xml:space="preserve">period </w:t>
      </w:r>
    </w:p>
    <w:p w14:paraId="2BD8948D" w14:textId="6F7AD480" w:rsidR="00C712E4" w:rsidRDefault="00AC09FC" w:rsidP="00AC09FC">
      <w:pPr>
        <w:pStyle w:val="Hadley20"/>
        <w:spacing w:after="360"/>
      </w:pPr>
      <w:r w:rsidRPr="00AC09FC">
        <w:t>Now try writing this sentence</w:t>
      </w:r>
      <w:r w:rsidR="00F5604C">
        <w:t>:</w:t>
      </w:r>
    </w:p>
    <w:p w14:paraId="4FA25C21" w14:textId="77777777" w:rsidR="00C712E4" w:rsidRDefault="00AC09FC" w:rsidP="00AC09FC">
      <w:pPr>
        <w:pStyle w:val="Hadley20"/>
        <w:spacing w:after="360"/>
      </w:pPr>
      <w:r w:rsidRPr="00AC09FC">
        <w:t>Have you viewed that one?</w:t>
      </w:r>
    </w:p>
    <w:p w14:paraId="1201F998" w14:textId="2DD7CDED" w:rsidR="00AC09FC" w:rsidRDefault="00AC09FC" w:rsidP="00AC09FC">
      <w:pPr>
        <w:pStyle w:val="Hadley20"/>
        <w:spacing w:after="360"/>
      </w:pPr>
      <w:r w:rsidRPr="00AC09FC">
        <w:t>Capital Have</w:t>
      </w:r>
      <w:r w:rsidR="00F5604C">
        <w:t>,</w:t>
      </w:r>
      <w:r w:rsidRPr="00AC09FC">
        <w:t xml:space="preserve"> you viewed that one</w:t>
      </w:r>
      <w:r w:rsidR="005808CE">
        <w:t>,</w:t>
      </w:r>
      <w:r w:rsidRPr="00AC09FC">
        <w:t xml:space="preserve"> question mark</w:t>
      </w:r>
    </w:p>
    <w:p w14:paraId="4D8D2666" w14:textId="6C06561E" w:rsidR="005808CE" w:rsidRDefault="00AC09FC" w:rsidP="00AC09FC">
      <w:pPr>
        <w:pStyle w:val="Hadley20"/>
        <w:spacing w:after="360"/>
      </w:pPr>
      <w:r w:rsidRPr="00AC09FC">
        <w:t>Finally, braille this sentence</w:t>
      </w:r>
      <w:r w:rsidR="00F5604C">
        <w:t>:</w:t>
      </w:r>
    </w:p>
    <w:p w14:paraId="4EF41DA0" w14:textId="3EFB749B" w:rsidR="005808CE" w:rsidRDefault="00E01C6F" w:rsidP="00AC09FC">
      <w:pPr>
        <w:pStyle w:val="Hadley20"/>
        <w:spacing w:after="360"/>
      </w:pPr>
      <w:r w:rsidRPr="00AC09FC">
        <w:t xml:space="preserve">Katherine Hepburn's </w:t>
      </w:r>
      <w:r w:rsidR="00AC09FC" w:rsidRPr="00AC09FC">
        <w:t>portrayal of Jo is fantastic.</w:t>
      </w:r>
    </w:p>
    <w:p w14:paraId="1E7C23D1" w14:textId="088BD1D2" w:rsidR="00AC09FC" w:rsidRDefault="00AC09FC" w:rsidP="00AC09FC">
      <w:pPr>
        <w:pStyle w:val="Hadley20"/>
        <w:spacing w:after="360"/>
      </w:pPr>
      <w:r w:rsidRPr="00AC09FC">
        <w:t>Capital K-</w:t>
      </w:r>
      <w:r w:rsidR="00E01C6F" w:rsidRPr="00AC09FC">
        <w:t>a-t-h-e-r-</w:t>
      </w:r>
      <w:proofErr w:type="spellStart"/>
      <w:r w:rsidR="00E01C6F" w:rsidRPr="00AC09FC">
        <w:t>i</w:t>
      </w:r>
      <w:proofErr w:type="spellEnd"/>
      <w:r w:rsidR="00E01C6F" w:rsidRPr="00AC09FC">
        <w:t>-n-e</w:t>
      </w:r>
      <w:r w:rsidR="007620EF">
        <w:t>,</w:t>
      </w:r>
      <w:r w:rsidRPr="00AC09FC">
        <w:t xml:space="preserve"> capital H</w:t>
      </w:r>
      <w:r w:rsidR="00E01C6F" w:rsidRPr="00AC09FC">
        <w:t>-e-p-b-u-r-n</w:t>
      </w:r>
      <w:r w:rsidR="00E01C6F">
        <w:t>,</w:t>
      </w:r>
      <w:r w:rsidR="00E01C6F" w:rsidRPr="00AC09FC">
        <w:t xml:space="preserve"> </w:t>
      </w:r>
      <w:r w:rsidR="007620EF">
        <w:t>a</w:t>
      </w:r>
      <w:r w:rsidRPr="00AC09FC">
        <w:t>postrophe S, portrayal of</w:t>
      </w:r>
      <w:r w:rsidR="007620EF">
        <w:t>,</w:t>
      </w:r>
      <w:r w:rsidRPr="00AC09FC">
        <w:t xml:space="preserve"> capital J-</w:t>
      </w:r>
      <w:r w:rsidR="007620EF">
        <w:t>o</w:t>
      </w:r>
      <w:r w:rsidR="00425EF5">
        <w:t>,</w:t>
      </w:r>
      <w:r w:rsidRPr="00AC09FC">
        <w:t xml:space="preserve"> is fantastic</w:t>
      </w:r>
      <w:r w:rsidR="007620EF">
        <w:t>,</w:t>
      </w:r>
      <w:r w:rsidRPr="00AC09FC">
        <w:t xml:space="preserve"> exclamation point </w:t>
      </w:r>
    </w:p>
    <w:p w14:paraId="30735AC9" w14:textId="7D07A24E" w:rsidR="00AC09FC" w:rsidRDefault="00AC09FC" w:rsidP="00AC09FC">
      <w:pPr>
        <w:pStyle w:val="Hadley20"/>
        <w:spacing w:after="360"/>
      </w:pPr>
      <w:r w:rsidRPr="00AC09FC">
        <w:t>When you're ready to check your braille</w:t>
      </w:r>
      <w:r w:rsidR="0091526A">
        <w:t>,</w:t>
      </w:r>
      <w:r w:rsidRPr="00AC09FC">
        <w:t xml:space="preserve"> select Next.</w:t>
      </w:r>
    </w:p>
    <w:p w14:paraId="362F0131" w14:textId="23D9C4D5" w:rsidR="00AC09FC" w:rsidRDefault="00AB5E2F" w:rsidP="00AB5E2F">
      <w:pPr>
        <w:pStyle w:val="Heading2"/>
      </w:pPr>
      <w:r>
        <w:t>Workbook Page 4: Checking Practice Sentences</w:t>
      </w:r>
    </w:p>
    <w:p w14:paraId="155D34F9" w14:textId="65120FA4" w:rsidR="00FC2CE1" w:rsidRDefault="00FC2CE1" w:rsidP="00AC09FC">
      <w:pPr>
        <w:pStyle w:val="Hadley20"/>
        <w:spacing w:after="360"/>
      </w:pPr>
      <w:r w:rsidRPr="00FC2CE1">
        <w:t xml:space="preserve">Feel the word </w:t>
      </w:r>
      <w:r w:rsidR="0091526A">
        <w:t>“</w:t>
      </w:r>
      <w:r w:rsidRPr="00FC2CE1">
        <w:t>sentences</w:t>
      </w:r>
      <w:r w:rsidR="0091526A">
        <w:t>”</w:t>
      </w:r>
      <w:r w:rsidRPr="00FC2CE1">
        <w:t xml:space="preserve"> in the top left corner of page </w:t>
      </w:r>
      <w:r w:rsidR="0091526A">
        <w:t>4</w:t>
      </w:r>
      <w:r w:rsidRPr="00FC2CE1">
        <w:t xml:space="preserve">. </w:t>
      </w:r>
    </w:p>
    <w:p w14:paraId="4B53E281" w14:textId="00EEFB78" w:rsidR="00FC2CE1" w:rsidRDefault="00FC2CE1" w:rsidP="00AC09FC">
      <w:pPr>
        <w:pStyle w:val="Hadley20"/>
        <w:spacing w:after="360"/>
      </w:pPr>
      <w:r w:rsidRPr="00FC2CE1">
        <w:t xml:space="preserve">Scan the page and notice how each new sentence is indented to the third cell and the runovers begin in the first cell. </w:t>
      </w:r>
    </w:p>
    <w:p w14:paraId="6C911C80" w14:textId="351E70FC" w:rsidR="00FC2CE1" w:rsidRDefault="00FC2CE1" w:rsidP="00AC09FC">
      <w:pPr>
        <w:pStyle w:val="Hadley20"/>
        <w:spacing w:after="360"/>
      </w:pPr>
      <w:r w:rsidRPr="00FC2CE1">
        <w:lastRenderedPageBreak/>
        <w:t>Notice how this makes finding each new sentence easy as you're scanning down the page. Read the first sentence you wrote on your paper</w:t>
      </w:r>
      <w:r w:rsidR="00E37D43">
        <w:t>,</w:t>
      </w:r>
      <w:r w:rsidRPr="00FC2CE1">
        <w:t xml:space="preserve"> and then read the same sentence above the middle line in the workbook. Do you notice any differences? </w:t>
      </w:r>
    </w:p>
    <w:p w14:paraId="7F504842" w14:textId="77777777" w:rsidR="00FC2CE1" w:rsidRDefault="00FC2CE1" w:rsidP="00AC09FC">
      <w:pPr>
        <w:pStyle w:val="Hadley20"/>
        <w:spacing w:after="360"/>
      </w:pPr>
      <w:r w:rsidRPr="00FC2CE1">
        <w:t xml:space="preserve">Now, do this for the second sentence. Read what you have written and then compare it to the second sentence in the workbook. </w:t>
      </w:r>
    </w:p>
    <w:p w14:paraId="48061991" w14:textId="7F3FC3D7" w:rsidR="00FC2CE1" w:rsidRDefault="00FC2CE1" w:rsidP="00AC09FC">
      <w:pPr>
        <w:pStyle w:val="Hadley20"/>
        <w:spacing w:after="360"/>
      </w:pPr>
      <w:r w:rsidRPr="00FC2CE1">
        <w:t xml:space="preserve">Did you include spaces between each word you wrote? Did you use two dot </w:t>
      </w:r>
      <w:r w:rsidR="00A9608E">
        <w:t>6s</w:t>
      </w:r>
      <w:r w:rsidRPr="00FC2CE1">
        <w:t xml:space="preserve"> to make the titles of the movies fully capitalized? Be sure you included the capital letter indicator before the final S in </w:t>
      </w:r>
      <w:r w:rsidR="00124CC2">
        <w:t>“</w:t>
      </w:r>
      <w:r w:rsidR="00944CB8" w:rsidRPr="00FC2CE1">
        <w:t>SCHINDLER'S</w:t>
      </w:r>
      <w:r w:rsidR="00124CC2">
        <w:t>”</w:t>
      </w:r>
      <w:r w:rsidRPr="00FC2CE1">
        <w:t xml:space="preserve">. If you have any questions, just reach out to a braille expert. </w:t>
      </w:r>
    </w:p>
    <w:p w14:paraId="6F013444" w14:textId="59C02870" w:rsidR="00AC09FC" w:rsidRDefault="00FC2CE1" w:rsidP="00AC09FC">
      <w:pPr>
        <w:pStyle w:val="Hadley20"/>
        <w:spacing w:after="360"/>
      </w:pPr>
      <w:r w:rsidRPr="00FC2CE1">
        <w:t xml:space="preserve">When you're ready for more, turn to page </w:t>
      </w:r>
      <w:r w:rsidR="00124CC2">
        <w:t>5</w:t>
      </w:r>
      <w:r w:rsidRPr="00FC2CE1">
        <w:t xml:space="preserve"> in your workbook and select Next.</w:t>
      </w:r>
    </w:p>
    <w:p w14:paraId="4FFD7B0F" w14:textId="3F33018C" w:rsidR="00FC2CE1" w:rsidRDefault="00AB3C7D" w:rsidP="00AB3C7D">
      <w:pPr>
        <w:pStyle w:val="Heading2"/>
      </w:pPr>
      <w:r>
        <w:t>Workbook Page 5: Even More Practice Sentences</w:t>
      </w:r>
    </w:p>
    <w:p w14:paraId="6985F9AD" w14:textId="77777777" w:rsidR="00FC2CE1" w:rsidRDefault="00FC2CE1" w:rsidP="00AC09FC">
      <w:pPr>
        <w:pStyle w:val="Hadley20"/>
        <w:spacing w:after="360"/>
      </w:pPr>
      <w:r w:rsidRPr="00FC2CE1">
        <w:t xml:space="preserve">Now move down to the next line in your writing device to braille some more sentences. </w:t>
      </w:r>
    </w:p>
    <w:p w14:paraId="6BC76E22" w14:textId="54EC2C89" w:rsidR="005B350B" w:rsidRDefault="00FC2CE1" w:rsidP="00AC09FC">
      <w:pPr>
        <w:pStyle w:val="Hadley20"/>
        <w:spacing w:after="360"/>
      </w:pPr>
      <w:r w:rsidRPr="00FC2CE1">
        <w:t>Indent two spaces to begin. The first sentence is a question</w:t>
      </w:r>
      <w:r w:rsidR="00077328">
        <w:t>:</w:t>
      </w:r>
    </w:p>
    <w:p w14:paraId="095045F7" w14:textId="77777777" w:rsidR="005B350B" w:rsidRDefault="00FC2CE1" w:rsidP="00AC09FC">
      <w:pPr>
        <w:pStyle w:val="Hadley20"/>
        <w:spacing w:after="360"/>
      </w:pPr>
      <w:r w:rsidRPr="00FC2CE1">
        <w:lastRenderedPageBreak/>
        <w:t xml:space="preserve">Will you go see the new one? </w:t>
      </w:r>
    </w:p>
    <w:p w14:paraId="4655A1B3" w14:textId="49E033BB" w:rsidR="00FC2CE1" w:rsidRDefault="00FC2CE1" w:rsidP="00AC09FC">
      <w:pPr>
        <w:pStyle w:val="Hadley20"/>
        <w:spacing w:after="360"/>
      </w:pPr>
      <w:r w:rsidRPr="00FC2CE1">
        <w:t xml:space="preserve">Capital </w:t>
      </w:r>
      <w:r w:rsidR="005B350B">
        <w:t>W</w:t>
      </w:r>
      <w:r w:rsidRPr="00FC2CE1">
        <w:t>ill</w:t>
      </w:r>
      <w:r w:rsidR="00077328">
        <w:t>,</w:t>
      </w:r>
      <w:r w:rsidRPr="00FC2CE1">
        <w:t xml:space="preserve"> you go see the new one, question mark</w:t>
      </w:r>
    </w:p>
    <w:p w14:paraId="71557694" w14:textId="1BF800AF" w:rsidR="005B350B" w:rsidRDefault="00FC2CE1" w:rsidP="00AC09FC">
      <w:pPr>
        <w:pStyle w:val="Hadley20"/>
        <w:spacing w:after="360"/>
      </w:pPr>
      <w:r w:rsidRPr="00FC2CE1">
        <w:t>Now write</w:t>
      </w:r>
      <w:r w:rsidR="00077328">
        <w:t>:</w:t>
      </w:r>
      <w:r w:rsidRPr="00FC2CE1">
        <w:t xml:space="preserve"> </w:t>
      </w:r>
    </w:p>
    <w:p w14:paraId="493C4551" w14:textId="77777777" w:rsidR="005B350B" w:rsidRDefault="005B350B" w:rsidP="00AC09FC">
      <w:pPr>
        <w:pStyle w:val="Hadley20"/>
        <w:spacing w:after="360"/>
      </w:pPr>
      <w:r>
        <w:t>T</w:t>
      </w:r>
      <w:r w:rsidR="00FC2CE1" w:rsidRPr="00FC2CE1">
        <w:t xml:space="preserve">hose actors do well, too. </w:t>
      </w:r>
    </w:p>
    <w:p w14:paraId="35B50117" w14:textId="266943B4" w:rsidR="00FC2CE1" w:rsidRDefault="00FC2CE1" w:rsidP="00AC09FC">
      <w:pPr>
        <w:pStyle w:val="Hadley20"/>
        <w:spacing w:after="360"/>
      </w:pPr>
      <w:r w:rsidRPr="00FC2CE1">
        <w:t xml:space="preserve">Capital </w:t>
      </w:r>
      <w:r w:rsidR="005B350B">
        <w:t>T</w:t>
      </w:r>
      <w:r w:rsidRPr="00FC2CE1">
        <w:t>hose</w:t>
      </w:r>
      <w:r w:rsidR="00A626E5">
        <w:t>,</w:t>
      </w:r>
      <w:r w:rsidRPr="00FC2CE1">
        <w:t xml:space="preserve"> actors do well, comma, too, period</w:t>
      </w:r>
    </w:p>
    <w:p w14:paraId="2178BF73" w14:textId="166F1486" w:rsidR="005B350B" w:rsidRDefault="00FC2CE1" w:rsidP="00AC09FC">
      <w:pPr>
        <w:pStyle w:val="Hadley20"/>
        <w:spacing w:after="360"/>
      </w:pPr>
      <w:r w:rsidRPr="00FC2CE1">
        <w:t>Next, braille</w:t>
      </w:r>
      <w:r w:rsidR="00A626E5">
        <w:t>:</w:t>
      </w:r>
    </w:p>
    <w:p w14:paraId="773C3E3F" w14:textId="77777777" w:rsidR="005B350B" w:rsidRDefault="005B350B" w:rsidP="00AC09FC">
      <w:pPr>
        <w:pStyle w:val="Hadley20"/>
        <w:spacing w:after="360"/>
      </w:pPr>
      <w:r>
        <w:t>I</w:t>
      </w:r>
      <w:r w:rsidR="00FC2CE1" w:rsidRPr="00FC2CE1">
        <w:t xml:space="preserve">t's hard to beat the eBook though. </w:t>
      </w:r>
    </w:p>
    <w:p w14:paraId="66D7F832" w14:textId="4309A68F" w:rsidR="00FC2CE1" w:rsidRDefault="00FC2CE1" w:rsidP="00AC09FC">
      <w:pPr>
        <w:pStyle w:val="Hadley20"/>
        <w:spacing w:after="360"/>
      </w:pPr>
      <w:r w:rsidRPr="00FC2CE1">
        <w:t xml:space="preserve">Capital </w:t>
      </w:r>
      <w:r w:rsidR="005B350B">
        <w:t>I</w:t>
      </w:r>
      <w:r w:rsidRPr="00FC2CE1">
        <w:t xml:space="preserve">t, apostrophe </w:t>
      </w:r>
      <w:r w:rsidR="00A626E5">
        <w:t>s</w:t>
      </w:r>
      <w:r w:rsidRPr="00FC2CE1">
        <w:t xml:space="preserve">, hard to beat the </w:t>
      </w:r>
      <w:r w:rsidR="00A626E5">
        <w:t>e</w:t>
      </w:r>
      <w:r w:rsidRPr="00FC2CE1">
        <w:t xml:space="preserve">, capital </w:t>
      </w:r>
      <w:r w:rsidR="00A626E5">
        <w:t>B</w:t>
      </w:r>
      <w:r w:rsidRPr="00FC2CE1">
        <w:t>ook, comma, though, period</w:t>
      </w:r>
    </w:p>
    <w:p w14:paraId="7FF7B198" w14:textId="77777777" w:rsidR="00877A5B" w:rsidRDefault="00FC2CE1" w:rsidP="00AC09FC">
      <w:pPr>
        <w:pStyle w:val="Hadley20"/>
        <w:spacing w:after="360"/>
      </w:pPr>
      <w:r w:rsidRPr="00FC2CE1">
        <w:t xml:space="preserve">How about this one? </w:t>
      </w:r>
    </w:p>
    <w:p w14:paraId="2D5FDE76" w14:textId="5625140E" w:rsidR="00877A5B" w:rsidRDefault="00FC2CE1" w:rsidP="00AC09FC">
      <w:pPr>
        <w:pStyle w:val="Hadley20"/>
        <w:spacing w:after="360"/>
      </w:pPr>
      <w:r w:rsidRPr="00FC2CE1">
        <w:t xml:space="preserve">Tom Clancy's </w:t>
      </w:r>
      <w:r w:rsidR="00877A5B">
        <w:t>JACK</w:t>
      </w:r>
      <w:r w:rsidRPr="00FC2CE1">
        <w:t xml:space="preserve"> </w:t>
      </w:r>
      <w:r w:rsidR="00877A5B">
        <w:t>RYAN</w:t>
      </w:r>
      <w:r w:rsidRPr="00FC2CE1">
        <w:t xml:space="preserve"> books are great action movies</w:t>
      </w:r>
      <w:r w:rsidR="0096172F">
        <w:t>!</w:t>
      </w:r>
      <w:r w:rsidRPr="00FC2CE1">
        <w:t xml:space="preserve"> </w:t>
      </w:r>
    </w:p>
    <w:p w14:paraId="34A8744E" w14:textId="0FDB8378" w:rsidR="00FC2CE1" w:rsidRDefault="00FC2CE1" w:rsidP="00AC09FC">
      <w:pPr>
        <w:pStyle w:val="Hadley20"/>
        <w:spacing w:after="360"/>
      </w:pPr>
      <w:r w:rsidRPr="00FC2CE1">
        <w:t xml:space="preserve">Capital Tom, capital Clancy, apostrophe </w:t>
      </w:r>
      <w:r w:rsidR="008F28A1">
        <w:t>s</w:t>
      </w:r>
      <w:r w:rsidRPr="00FC2CE1">
        <w:t xml:space="preserve">, capital word </w:t>
      </w:r>
      <w:r w:rsidR="00877A5B">
        <w:t>JACK</w:t>
      </w:r>
      <w:r w:rsidRPr="00FC2CE1">
        <w:t xml:space="preserve">, capital word </w:t>
      </w:r>
      <w:r w:rsidR="00877A5B">
        <w:t>RYAN</w:t>
      </w:r>
      <w:r w:rsidR="008F28A1">
        <w:t>,</w:t>
      </w:r>
      <w:r w:rsidRPr="00FC2CE1">
        <w:t xml:space="preserve"> books are great action movies, exclamation point</w:t>
      </w:r>
    </w:p>
    <w:p w14:paraId="0D56679D" w14:textId="28A8F833" w:rsidR="00AC35E3" w:rsidRDefault="00FC2CE1" w:rsidP="00AC09FC">
      <w:pPr>
        <w:pStyle w:val="Hadley20"/>
        <w:spacing w:after="360"/>
      </w:pPr>
      <w:r w:rsidRPr="00FC2CE1">
        <w:t>Then write</w:t>
      </w:r>
      <w:r w:rsidR="00511FBF">
        <w:t>:</w:t>
      </w:r>
      <w:r w:rsidRPr="00FC2CE1">
        <w:t xml:space="preserve"> </w:t>
      </w:r>
    </w:p>
    <w:p w14:paraId="73AD856C" w14:textId="799ADFCD" w:rsidR="00AC35E3" w:rsidRDefault="00AC35E3" w:rsidP="00AC09FC">
      <w:pPr>
        <w:pStyle w:val="Hadley20"/>
        <w:spacing w:after="360"/>
      </w:pPr>
      <w:r w:rsidRPr="00FC2CE1">
        <w:t>JACK RYAN</w:t>
      </w:r>
      <w:r w:rsidR="00FC2CE1" w:rsidRPr="00FC2CE1">
        <w:t>'</w:t>
      </w:r>
      <w:r w:rsidR="00511FBF">
        <w:t>S</w:t>
      </w:r>
      <w:r w:rsidR="00FC2CE1" w:rsidRPr="00FC2CE1">
        <w:t xml:space="preserve"> script will keep you on the edge of your seat. </w:t>
      </w:r>
    </w:p>
    <w:p w14:paraId="597D84BA" w14:textId="24B66A82" w:rsidR="00FC2CE1" w:rsidRDefault="00FC2CE1" w:rsidP="00AC09FC">
      <w:pPr>
        <w:pStyle w:val="Hadley20"/>
        <w:spacing w:after="360"/>
      </w:pPr>
      <w:r w:rsidRPr="00FC2CE1">
        <w:lastRenderedPageBreak/>
        <w:t xml:space="preserve">Capitalized word </w:t>
      </w:r>
      <w:r w:rsidR="00B617CC" w:rsidRPr="00FC2CE1">
        <w:t>JACK</w:t>
      </w:r>
      <w:r w:rsidRPr="00FC2CE1">
        <w:t xml:space="preserve">, capitalized word </w:t>
      </w:r>
      <w:r w:rsidR="00B617CC" w:rsidRPr="00FC2CE1">
        <w:t>RYAN</w:t>
      </w:r>
      <w:r w:rsidRPr="00FC2CE1">
        <w:t xml:space="preserve">'s with apostrophe </w:t>
      </w:r>
      <w:r w:rsidR="00181F6E">
        <w:t>s</w:t>
      </w:r>
      <w:r w:rsidRPr="00FC2CE1">
        <w:t>, script will keep you on the edge of your seat, period</w:t>
      </w:r>
    </w:p>
    <w:p w14:paraId="4D650423" w14:textId="53C2DF92" w:rsidR="00C56A3F" w:rsidRDefault="00FC2CE1" w:rsidP="00AC09FC">
      <w:pPr>
        <w:pStyle w:val="Hadley20"/>
        <w:spacing w:after="360"/>
      </w:pPr>
      <w:r w:rsidRPr="00FC2CE1">
        <w:t>Finally, write</w:t>
      </w:r>
      <w:r w:rsidR="00181F6E">
        <w:t>:</w:t>
      </w:r>
      <w:r w:rsidRPr="00FC2CE1">
        <w:t xml:space="preserve"> </w:t>
      </w:r>
    </w:p>
    <w:p w14:paraId="620540D4" w14:textId="244B188C" w:rsidR="00C56A3F" w:rsidRDefault="00C56A3F" w:rsidP="00AC09FC">
      <w:pPr>
        <w:pStyle w:val="Hadley20"/>
        <w:spacing w:after="360"/>
      </w:pPr>
      <w:r>
        <w:t>H</w:t>
      </w:r>
      <w:r w:rsidR="00FC2CE1" w:rsidRPr="00FC2CE1">
        <w:t>old onto your popcorn</w:t>
      </w:r>
      <w:r w:rsidR="00181F6E">
        <w:t>!</w:t>
      </w:r>
      <w:r w:rsidR="00FC2CE1" w:rsidRPr="00FC2CE1">
        <w:t xml:space="preserve"> </w:t>
      </w:r>
    </w:p>
    <w:p w14:paraId="287D4E5C" w14:textId="18689FBE" w:rsidR="00C56A3F" w:rsidRDefault="00FC2CE1" w:rsidP="00AC09FC">
      <w:pPr>
        <w:pStyle w:val="Hadley20"/>
        <w:spacing w:after="360"/>
      </w:pPr>
      <w:r w:rsidRPr="00FC2CE1">
        <w:t xml:space="preserve">Capital </w:t>
      </w:r>
      <w:r w:rsidR="00C56A3F">
        <w:t>H</w:t>
      </w:r>
      <w:r w:rsidRPr="00FC2CE1">
        <w:t>old</w:t>
      </w:r>
      <w:r w:rsidR="00181F6E">
        <w:t>,</w:t>
      </w:r>
      <w:r w:rsidRPr="00FC2CE1">
        <w:t xml:space="preserve"> onto your popcorn, exclamation point</w:t>
      </w:r>
    </w:p>
    <w:p w14:paraId="66B0D2F0" w14:textId="63B835FF" w:rsidR="00FC2CE1" w:rsidRDefault="00FC2CE1" w:rsidP="00AC09FC">
      <w:pPr>
        <w:pStyle w:val="Hadley20"/>
        <w:spacing w:after="360"/>
      </w:pPr>
      <w:r w:rsidRPr="00FC2CE1">
        <w:t xml:space="preserve">Select </w:t>
      </w:r>
      <w:r w:rsidR="00C56A3F">
        <w:t>N</w:t>
      </w:r>
      <w:r w:rsidRPr="00FC2CE1">
        <w:t>ext to check your braille.</w:t>
      </w:r>
    </w:p>
    <w:p w14:paraId="6DDFEC81" w14:textId="5B856142" w:rsidR="00FC2CE1" w:rsidRDefault="00102E1D" w:rsidP="00102E1D">
      <w:pPr>
        <w:pStyle w:val="Heading2"/>
      </w:pPr>
      <w:r w:rsidRPr="00E20AD8">
        <w:rPr>
          <w:sz w:val="36"/>
        </w:rPr>
        <w:t xml:space="preserve">Workbook </w:t>
      </w:r>
      <w:r w:rsidRPr="00E20AD8">
        <w:t xml:space="preserve">Page 5: </w:t>
      </w:r>
      <w:r w:rsidRPr="00E20AD8">
        <w:rPr>
          <w:sz w:val="36"/>
        </w:rPr>
        <w:t xml:space="preserve">Checking </w:t>
      </w:r>
      <w:r w:rsidRPr="00E20AD8">
        <w:t>Final Practice Sentences</w:t>
      </w:r>
    </w:p>
    <w:p w14:paraId="4EDFF09D" w14:textId="4307A5D5" w:rsidR="00FC2CE1" w:rsidRDefault="00FC2CE1" w:rsidP="00AC09FC">
      <w:pPr>
        <w:pStyle w:val="Hadley20"/>
        <w:spacing w:after="360"/>
      </w:pPr>
      <w:r w:rsidRPr="00FC2CE1">
        <w:t xml:space="preserve">Go to page </w:t>
      </w:r>
      <w:r w:rsidR="003B66D1">
        <w:t>5</w:t>
      </w:r>
      <w:r w:rsidRPr="00FC2CE1">
        <w:t xml:space="preserve"> in the workbook to check your writing, feel the word </w:t>
      </w:r>
      <w:r w:rsidR="009E087E">
        <w:t>“</w:t>
      </w:r>
      <w:r w:rsidRPr="00FC2CE1">
        <w:t>sentences</w:t>
      </w:r>
      <w:r w:rsidR="009E087E">
        <w:t>”</w:t>
      </w:r>
      <w:r w:rsidRPr="00FC2CE1">
        <w:t xml:space="preserve"> in the top left corner of the page. </w:t>
      </w:r>
    </w:p>
    <w:p w14:paraId="32A550A6" w14:textId="0769C804" w:rsidR="00FC2CE1" w:rsidRDefault="00FC2CE1" w:rsidP="00AC09FC">
      <w:pPr>
        <w:pStyle w:val="Hadley20"/>
        <w:spacing w:after="360"/>
      </w:pPr>
      <w:r w:rsidRPr="00FC2CE1">
        <w:t xml:space="preserve">Especially notice any unusual words like </w:t>
      </w:r>
      <w:r w:rsidR="003B66D1">
        <w:t>“</w:t>
      </w:r>
      <w:r w:rsidR="009625DE">
        <w:t>eB</w:t>
      </w:r>
      <w:r w:rsidRPr="00FC2CE1">
        <w:t>ook</w:t>
      </w:r>
      <w:r w:rsidR="003B66D1">
        <w:t>”</w:t>
      </w:r>
      <w:r w:rsidRPr="00FC2CE1">
        <w:t xml:space="preserve"> in the third sentence above the middle line to check the capital letter indicator, and the word </w:t>
      </w:r>
      <w:r w:rsidR="003B66D1">
        <w:t>“RYAN</w:t>
      </w:r>
      <w:r w:rsidRPr="00FC2CE1">
        <w:t>'</w:t>
      </w:r>
      <w:r w:rsidR="009E087E">
        <w:t>S</w:t>
      </w:r>
      <w:r w:rsidR="003B66D1">
        <w:t>”</w:t>
      </w:r>
      <w:r w:rsidRPr="00FC2CE1">
        <w:t xml:space="preserve"> in the second sentence below the middle line to make sure you used both the capital word indicator and the capital letter indicator. </w:t>
      </w:r>
    </w:p>
    <w:p w14:paraId="6AD4DDCD" w14:textId="539F25AD" w:rsidR="00FC2CE1" w:rsidRDefault="00FC2CE1" w:rsidP="00AC09FC">
      <w:pPr>
        <w:pStyle w:val="Hadley20"/>
        <w:spacing w:after="360"/>
      </w:pPr>
      <w:r w:rsidRPr="00FC2CE1">
        <w:t xml:space="preserve">Select </w:t>
      </w:r>
      <w:r w:rsidR="008A78C6">
        <w:t>N</w:t>
      </w:r>
      <w:r w:rsidRPr="00FC2CE1">
        <w:t>ext to complete this workshop.</w:t>
      </w:r>
    </w:p>
    <w:p w14:paraId="0DE0744D" w14:textId="29322287" w:rsidR="00FC2CE1" w:rsidRDefault="00750E20" w:rsidP="00750E20">
      <w:pPr>
        <w:pStyle w:val="Heading2"/>
      </w:pPr>
      <w:r>
        <w:lastRenderedPageBreak/>
        <w:t>Completion</w:t>
      </w:r>
    </w:p>
    <w:p w14:paraId="335D8480" w14:textId="7016CCEB" w:rsidR="00FC2CE1" w:rsidRDefault="00FC2CE1" w:rsidP="00AC09FC">
      <w:pPr>
        <w:pStyle w:val="Hadley20"/>
        <w:spacing w:after="360"/>
      </w:pPr>
      <w:r w:rsidRPr="00FC2CE1">
        <w:t xml:space="preserve">Congratulations, you have completed the Everyday Braille Writing, </w:t>
      </w:r>
      <w:r>
        <w:t>P</w:t>
      </w:r>
      <w:r w:rsidRPr="00FC2CE1">
        <w:t>unctuation</w:t>
      </w:r>
      <w:r w:rsidR="008A78C6">
        <w:t>:</w:t>
      </w:r>
      <w:r w:rsidRPr="00FC2CE1">
        <w:t xml:space="preserve"> </w:t>
      </w:r>
      <w:r>
        <w:t>C</w:t>
      </w:r>
      <w:r w:rsidRPr="00FC2CE1">
        <w:t xml:space="preserve">omma, </w:t>
      </w:r>
      <w:r>
        <w:t>A</w:t>
      </w:r>
      <w:r w:rsidRPr="00FC2CE1">
        <w:t xml:space="preserve">postrophe, </w:t>
      </w:r>
      <w:r>
        <w:t>M</w:t>
      </w:r>
      <w:r w:rsidRPr="00FC2CE1">
        <w:t xml:space="preserve">ore </w:t>
      </w:r>
      <w:r>
        <w:t>C</w:t>
      </w:r>
      <w:r w:rsidRPr="00FC2CE1">
        <w:t>aps workshop. If you have any questions about the punctuation that you just learned, call a braille expert</w:t>
      </w:r>
      <w:r w:rsidR="0091161B">
        <w:t>. W</w:t>
      </w:r>
      <w:r w:rsidRPr="00FC2CE1">
        <w:t>e are happy to help.</w:t>
      </w:r>
    </w:p>
    <w:p w14:paraId="1A523231" w14:textId="77777777" w:rsidR="00FC2CE1" w:rsidRDefault="00FC2CE1" w:rsidP="00AC09FC">
      <w:pPr>
        <w:pStyle w:val="Hadley20"/>
        <w:spacing w:after="360"/>
      </w:pPr>
    </w:p>
    <w:p w14:paraId="27EDE09C" w14:textId="77777777" w:rsidR="00AC09FC" w:rsidRPr="00D36941" w:rsidRDefault="00AC09FC" w:rsidP="00AC09FC">
      <w:pPr>
        <w:pStyle w:val="Hadley20"/>
        <w:spacing w:after="360"/>
      </w:pPr>
    </w:p>
    <w:sectPr w:rsidR="00AC09FC" w:rsidRPr="00D36941" w:rsidSect="00CA68AD">
      <w:headerReference w:type="default" r:id="rId7"/>
      <w:footerReference w:type="default" r:id="rId8"/>
      <w:headerReference w:type="first" r:id="rId9"/>
      <w:footerReference w:type="first" r:id="rId10"/>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C8C500" w14:textId="77777777" w:rsidR="008D3CBC" w:rsidRDefault="008D3CBC" w:rsidP="00541A87">
      <w:pPr>
        <w:spacing w:after="0" w:line="240" w:lineRule="auto"/>
      </w:pPr>
      <w:r>
        <w:separator/>
      </w:r>
    </w:p>
  </w:endnote>
  <w:endnote w:type="continuationSeparator" w:id="0">
    <w:p w14:paraId="2D8BE6FE" w14:textId="77777777" w:rsidR="008D3CBC" w:rsidRDefault="008D3CBC"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otham Book">
    <w:altName w:val="Gotham Book"/>
    <w:panose1 w:val="02000604040000020004"/>
    <w:charset w:val="00"/>
    <w:family w:val="modern"/>
    <w:notTrueType/>
    <w:pitch w:val="variable"/>
    <w:sig w:usb0="00000087" w:usb1="00000000" w:usb2="00000000" w:usb3="00000000" w:csb0="0000000B" w:csb1="00000000"/>
  </w:font>
  <w:font w:name="Gotham Medium">
    <w:panose1 w:val="02000603030000020004"/>
    <w:charset w:val="00"/>
    <w:family w:val="modern"/>
    <w:notTrueType/>
    <w:pitch w:val="variable"/>
    <w:sig w:usb0="A00000AF" w:usb1="40000048" w:usb2="00000000" w:usb3="00000000" w:csb0="0000011B"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2510F" w14:textId="77777777" w:rsidR="008D3CBC" w:rsidRDefault="008D3CBC" w:rsidP="00541A87">
      <w:pPr>
        <w:spacing w:after="0" w:line="240" w:lineRule="auto"/>
      </w:pPr>
      <w:r>
        <w:separator/>
      </w:r>
    </w:p>
  </w:footnote>
  <w:footnote w:type="continuationSeparator" w:id="0">
    <w:p w14:paraId="6FEC2EDE" w14:textId="77777777" w:rsidR="008D3CBC" w:rsidRDefault="008D3CBC"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1BB3F9E1" w:rsidR="00824974" w:rsidRDefault="002223FA" w:rsidP="00AC09FC">
    <w:pPr>
      <w:pStyle w:val="Header"/>
      <w:ind w:left="2880" w:hanging="2880"/>
    </w:pPr>
    <w:r>
      <w:rPr>
        <w:rFonts w:ascii="Gotham Medium" w:hAnsi="Gotham Medium"/>
      </w:rPr>
      <w:t>Everyday Braille Writing</w:t>
    </w:r>
    <w:r w:rsidR="005F572D">
      <w:rPr>
        <w:rFonts w:ascii="Gotham Medium" w:hAnsi="Gotham Medium"/>
      </w:rPr>
      <w:t xml:space="preserve"> </w:t>
    </w:r>
    <w:r w:rsidR="00792E37">
      <w:rPr>
        <w:rFonts w:ascii="Gotham Medium" w:hAnsi="Gotham Medium"/>
      </w:rPr>
      <w:t>1</w:t>
    </w:r>
    <w:r w:rsidR="00AC09FC">
      <w:rPr>
        <w:rFonts w:ascii="Gotham Medium" w:hAnsi="Gotham Medium"/>
      </w:rPr>
      <w:t>3</w:t>
    </w:r>
    <w:r w:rsidR="00792E37">
      <w:rPr>
        <w:rFonts w:ascii="Gotham Medium" w:hAnsi="Gotham Medium"/>
      </w:rPr>
      <w:t xml:space="preserve">: </w:t>
    </w:r>
    <w:r w:rsidR="00AC09FC">
      <w:rPr>
        <w:rFonts w:ascii="Gotham Medium" w:hAnsi="Gotham Medium"/>
      </w:rPr>
      <w:t>Comma, Apostrophe, More Caps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E9726A"/>
    <w:multiLevelType w:val="hybridMultilevel"/>
    <w:tmpl w:val="4642A51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995985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proofState w:spelling="clean"/>
  <w:attachedTemplate r:id="rId1"/>
  <w:linkStyle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77328"/>
    <w:rsid w:val="00083689"/>
    <w:rsid w:val="00096E72"/>
    <w:rsid w:val="000A2C98"/>
    <w:rsid w:val="00102E1D"/>
    <w:rsid w:val="00124CC2"/>
    <w:rsid w:val="00136584"/>
    <w:rsid w:val="0016574A"/>
    <w:rsid w:val="00180D92"/>
    <w:rsid w:val="00181F6E"/>
    <w:rsid w:val="00216F3F"/>
    <w:rsid w:val="002223FA"/>
    <w:rsid w:val="002252E8"/>
    <w:rsid w:val="0022574E"/>
    <w:rsid w:val="00227D0C"/>
    <w:rsid w:val="00230716"/>
    <w:rsid w:val="002369C8"/>
    <w:rsid w:val="00291277"/>
    <w:rsid w:val="00294974"/>
    <w:rsid w:val="002B3201"/>
    <w:rsid w:val="00310D55"/>
    <w:rsid w:val="003357D5"/>
    <w:rsid w:val="00355814"/>
    <w:rsid w:val="003879D0"/>
    <w:rsid w:val="003B62BA"/>
    <w:rsid w:val="003B66D1"/>
    <w:rsid w:val="003C5184"/>
    <w:rsid w:val="0042258F"/>
    <w:rsid w:val="00424D09"/>
    <w:rsid w:val="00425EF5"/>
    <w:rsid w:val="00445C53"/>
    <w:rsid w:val="00481999"/>
    <w:rsid w:val="0049075F"/>
    <w:rsid w:val="004B324C"/>
    <w:rsid w:val="004D6DB7"/>
    <w:rsid w:val="004F3618"/>
    <w:rsid w:val="004F52EE"/>
    <w:rsid w:val="00511FBF"/>
    <w:rsid w:val="00512EF2"/>
    <w:rsid w:val="005269AB"/>
    <w:rsid w:val="00531E0F"/>
    <w:rsid w:val="005418B0"/>
    <w:rsid w:val="00541A87"/>
    <w:rsid w:val="005670C8"/>
    <w:rsid w:val="005808CE"/>
    <w:rsid w:val="00596589"/>
    <w:rsid w:val="005B350B"/>
    <w:rsid w:val="005F572D"/>
    <w:rsid w:val="0062255C"/>
    <w:rsid w:val="006749AF"/>
    <w:rsid w:val="006863BD"/>
    <w:rsid w:val="006B7D99"/>
    <w:rsid w:val="006C1B83"/>
    <w:rsid w:val="006E1E1C"/>
    <w:rsid w:val="006F62DB"/>
    <w:rsid w:val="00750A6E"/>
    <w:rsid w:val="00750E20"/>
    <w:rsid w:val="007620EF"/>
    <w:rsid w:val="007657C6"/>
    <w:rsid w:val="00792E37"/>
    <w:rsid w:val="007C5ADB"/>
    <w:rsid w:val="0082118B"/>
    <w:rsid w:val="00824974"/>
    <w:rsid w:val="00840BF3"/>
    <w:rsid w:val="00851B70"/>
    <w:rsid w:val="00877A5B"/>
    <w:rsid w:val="008A78C6"/>
    <w:rsid w:val="008D3CBC"/>
    <w:rsid w:val="008F28A1"/>
    <w:rsid w:val="008F671F"/>
    <w:rsid w:val="0091161B"/>
    <w:rsid w:val="0091526A"/>
    <w:rsid w:val="00944CB8"/>
    <w:rsid w:val="0096172F"/>
    <w:rsid w:val="009625DE"/>
    <w:rsid w:val="009A537B"/>
    <w:rsid w:val="009D169E"/>
    <w:rsid w:val="009D5D65"/>
    <w:rsid w:val="009E087E"/>
    <w:rsid w:val="009F332A"/>
    <w:rsid w:val="00A026D8"/>
    <w:rsid w:val="00A361CF"/>
    <w:rsid w:val="00A43E46"/>
    <w:rsid w:val="00A466CB"/>
    <w:rsid w:val="00A62464"/>
    <w:rsid w:val="00A626E5"/>
    <w:rsid w:val="00A94058"/>
    <w:rsid w:val="00A9608E"/>
    <w:rsid w:val="00AB1C11"/>
    <w:rsid w:val="00AB3C7D"/>
    <w:rsid w:val="00AB5E2F"/>
    <w:rsid w:val="00AB7124"/>
    <w:rsid w:val="00AC09FC"/>
    <w:rsid w:val="00AC35E3"/>
    <w:rsid w:val="00AC7644"/>
    <w:rsid w:val="00B10EF0"/>
    <w:rsid w:val="00B113D0"/>
    <w:rsid w:val="00B20062"/>
    <w:rsid w:val="00B25465"/>
    <w:rsid w:val="00B53E63"/>
    <w:rsid w:val="00B54E1A"/>
    <w:rsid w:val="00B617CC"/>
    <w:rsid w:val="00BB4655"/>
    <w:rsid w:val="00BE2028"/>
    <w:rsid w:val="00C0132F"/>
    <w:rsid w:val="00C12796"/>
    <w:rsid w:val="00C242F8"/>
    <w:rsid w:val="00C36BA8"/>
    <w:rsid w:val="00C56A3F"/>
    <w:rsid w:val="00C663BA"/>
    <w:rsid w:val="00C712E4"/>
    <w:rsid w:val="00C94079"/>
    <w:rsid w:val="00CA68AD"/>
    <w:rsid w:val="00D3455D"/>
    <w:rsid w:val="00D36941"/>
    <w:rsid w:val="00D94303"/>
    <w:rsid w:val="00DB4383"/>
    <w:rsid w:val="00DE18D6"/>
    <w:rsid w:val="00DE4142"/>
    <w:rsid w:val="00DE7399"/>
    <w:rsid w:val="00DF05B7"/>
    <w:rsid w:val="00DF299A"/>
    <w:rsid w:val="00E01C6F"/>
    <w:rsid w:val="00E37D43"/>
    <w:rsid w:val="00E53AF5"/>
    <w:rsid w:val="00E64E91"/>
    <w:rsid w:val="00EF3510"/>
    <w:rsid w:val="00EF6C21"/>
    <w:rsid w:val="00F2356C"/>
    <w:rsid w:val="00F5604C"/>
    <w:rsid w:val="00F74EB2"/>
    <w:rsid w:val="00F85598"/>
    <w:rsid w:val="00FB3B3D"/>
    <w:rsid w:val="00FC2C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3AF5"/>
    <w:pPr>
      <w:spacing w:after="360" w:line="360" w:lineRule="auto"/>
    </w:pPr>
    <w:rPr>
      <w:rFonts w:ascii="Gotham Book" w:hAnsi="Gotham Book"/>
      <w:sz w:val="28"/>
    </w:rPr>
  </w:style>
  <w:style w:type="paragraph" w:styleId="Heading1">
    <w:name w:val="heading 1"/>
    <w:basedOn w:val="Normal"/>
    <w:next w:val="Normal"/>
    <w:link w:val="Heading1Char"/>
    <w:autoRedefine/>
    <w:uiPriority w:val="9"/>
    <w:qFormat/>
    <w:rsid w:val="00E53AF5"/>
    <w:pPr>
      <w:keepNext/>
      <w:keepLines/>
      <w:spacing w:before="240" w:after="240"/>
      <w:outlineLvl w:val="0"/>
    </w:pPr>
    <w:rPr>
      <w:rFonts w:ascii="Gotham Medium" w:eastAsiaTheme="majorEastAsia" w:hAnsi="Gotham Medium" w:cstheme="majorBidi"/>
      <w:b/>
      <w:sz w:val="36"/>
      <w:szCs w:val="32"/>
    </w:rPr>
  </w:style>
  <w:style w:type="paragraph" w:styleId="Heading2">
    <w:name w:val="heading 2"/>
    <w:basedOn w:val="Normal"/>
    <w:next w:val="Normal"/>
    <w:link w:val="Heading2Char"/>
    <w:uiPriority w:val="9"/>
    <w:unhideWhenUsed/>
    <w:qFormat/>
    <w:rsid w:val="00E53AF5"/>
    <w:pPr>
      <w:keepNext/>
      <w:keepLines/>
      <w:spacing w:before="200" w:after="200"/>
      <w:outlineLvl w:val="1"/>
    </w:pPr>
    <w:rPr>
      <w:rFonts w:ascii="Gotham Medium" w:eastAsiaTheme="majorEastAsia" w:hAnsi="Gotham Medium" w:cstheme="majorBidi"/>
      <w:b/>
      <w:sz w:val="32"/>
      <w:szCs w:val="32"/>
    </w:rPr>
  </w:style>
  <w:style w:type="paragraph" w:styleId="Heading3">
    <w:name w:val="heading 3"/>
    <w:basedOn w:val="Normal"/>
    <w:next w:val="Normal"/>
    <w:link w:val="Heading3Char"/>
    <w:autoRedefine/>
    <w:uiPriority w:val="9"/>
    <w:unhideWhenUsed/>
    <w:qFormat/>
    <w:rsid w:val="00E53AF5"/>
    <w:pPr>
      <w:keepNext/>
      <w:keepLines/>
      <w:spacing w:before="200" w:after="200"/>
      <w:outlineLvl w:val="2"/>
    </w:pPr>
    <w:rPr>
      <w:rFonts w:asciiTheme="minorHAnsi" w:eastAsiaTheme="majorEastAsia" w:hAnsiTheme="minorHAnsi" w:cstheme="majorBidi"/>
      <w:b/>
      <w:i/>
      <w:sz w:val="32"/>
      <w:szCs w:val="32"/>
    </w:rPr>
  </w:style>
  <w:style w:type="paragraph" w:styleId="Heading4">
    <w:name w:val="heading 4"/>
    <w:basedOn w:val="Normal"/>
    <w:next w:val="Normal"/>
    <w:link w:val="Heading4Char"/>
    <w:autoRedefine/>
    <w:uiPriority w:val="9"/>
    <w:unhideWhenUsed/>
    <w:qFormat/>
    <w:rsid w:val="00E53AF5"/>
    <w:pPr>
      <w:keepNext/>
      <w:keepLines/>
      <w:spacing w:before="200" w:after="200"/>
      <w:outlineLvl w:val="3"/>
    </w:pPr>
    <w:rPr>
      <w:rFonts w:asciiTheme="minorHAnsi" w:eastAsiaTheme="majorEastAsia" w:hAnsiTheme="minorHAnsi" w:cstheme="majorBidi"/>
      <w:b/>
      <w:bCs/>
    </w:rPr>
  </w:style>
  <w:style w:type="paragraph" w:styleId="Heading5">
    <w:name w:val="heading 5"/>
    <w:basedOn w:val="Normal"/>
    <w:next w:val="Normal"/>
    <w:link w:val="Heading5Char"/>
    <w:uiPriority w:val="9"/>
    <w:unhideWhenUsed/>
    <w:qFormat/>
    <w:rsid w:val="00E53AF5"/>
    <w:pPr>
      <w:keepNext/>
      <w:keepLines/>
      <w:spacing w:before="40" w:after="0"/>
      <w:outlineLvl w:val="4"/>
    </w:pPr>
    <w:rPr>
      <w:rFonts w:asciiTheme="majorHAnsi" w:eastAsiaTheme="majorEastAsia" w:hAnsiTheme="majorHAnsi" w:cstheme="majorBidi"/>
      <w:b/>
      <w:i/>
      <w:iCs/>
    </w:rPr>
  </w:style>
  <w:style w:type="character" w:default="1" w:styleId="DefaultParagraphFont">
    <w:name w:val="Default Paragraph Font"/>
    <w:uiPriority w:val="1"/>
    <w:semiHidden/>
    <w:unhideWhenUsed/>
    <w:rsid w:val="00E53AF5"/>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E53AF5"/>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E53A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3AF5"/>
    <w:rPr>
      <w:rFonts w:ascii="Segoe UI" w:hAnsi="Segoe UI" w:cs="Segoe UI"/>
      <w:sz w:val="18"/>
      <w:szCs w:val="18"/>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E53AF5"/>
    <w:rPr>
      <w:rFonts w:ascii="Gotham Medium" w:eastAsiaTheme="majorEastAsia" w:hAnsi="Gotham Medium" w:cstheme="majorBidi"/>
      <w:b/>
      <w:sz w:val="36"/>
      <w:szCs w:val="32"/>
    </w:rPr>
  </w:style>
  <w:style w:type="character" w:customStyle="1" w:styleId="Heading2Char">
    <w:name w:val="Heading 2 Char"/>
    <w:basedOn w:val="DefaultParagraphFont"/>
    <w:link w:val="Heading2"/>
    <w:uiPriority w:val="9"/>
    <w:rsid w:val="00E53AF5"/>
    <w:rPr>
      <w:rFonts w:ascii="Gotham Medium" w:eastAsiaTheme="majorEastAsia" w:hAnsi="Gotham Medium" w:cstheme="majorBidi"/>
      <w:b/>
      <w:sz w:val="32"/>
      <w:szCs w:val="32"/>
    </w:rPr>
  </w:style>
  <w:style w:type="character" w:customStyle="1" w:styleId="Heading3Char">
    <w:name w:val="Heading 3 Char"/>
    <w:basedOn w:val="DefaultParagraphFont"/>
    <w:link w:val="Heading3"/>
    <w:uiPriority w:val="9"/>
    <w:rsid w:val="00E53AF5"/>
    <w:rPr>
      <w:rFonts w:eastAsiaTheme="majorEastAsia" w:cstheme="majorBidi"/>
      <w:b/>
      <w:i/>
      <w:sz w:val="32"/>
      <w:szCs w:val="32"/>
    </w:rPr>
  </w:style>
  <w:style w:type="character" w:customStyle="1" w:styleId="Heading4Char">
    <w:name w:val="Heading 4 Char"/>
    <w:basedOn w:val="DefaultParagraphFont"/>
    <w:link w:val="Heading4"/>
    <w:uiPriority w:val="9"/>
    <w:rsid w:val="00E53AF5"/>
    <w:rPr>
      <w:rFonts w:eastAsiaTheme="majorEastAsia" w:cstheme="majorBidi"/>
      <w:b/>
      <w:bCs/>
      <w:sz w:val="28"/>
    </w:rPr>
  </w:style>
  <w:style w:type="character" w:customStyle="1" w:styleId="Heading5Char">
    <w:name w:val="Heading 5 Char"/>
    <w:basedOn w:val="DefaultParagraphFont"/>
    <w:link w:val="Heading5"/>
    <w:uiPriority w:val="9"/>
    <w:rsid w:val="00E53AF5"/>
    <w:rPr>
      <w:rFonts w:asciiTheme="majorHAnsi" w:eastAsiaTheme="majorEastAsia" w:hAnsiTheme="majorHAnsi" w:cstheme="majorBidi"/>
      <w:b/>
      <w:i/>
      <w:iCs/>
      <w:sz w:val="28"/>
    </w:rPr>
  </w:style>
  <w:style w:type="paragraph" w:customStyle="1" w:styleId="BoxHeading3">
    <w:name w:val="Box Heading 3"/>
    <w:basedOn w:val="Heading3"/>
    <w:link w:val="BoxHeading3Char"/>
    <w:autoRedefine/>
    <w:qFormat/>
    <w:rsid w:val="00E53AF5"/>
    <w:pPr>
      <w:pBdr>
        <w:top w:val="single" w:sz="4" w:space="0" w:color="auto"/>
        <w:left w:val="single" w:sz="4" w:space="4" w:color="auto"/>
        <w:bottom w:val="single" w:sz="4" w:space="1" w:color="auto"/>
        <w:right w:val="single" w:sz="4" w:space="4" w:color="auto"/>
      </w:pBdr>
    </w:pPr>
    <w:rPr>
      <w:iCs/>
      <w:color w:val="000000" w:themeColor="text1"/>
    </w:rPr>
  </w:style>
  <w:style w:type="character" w:customStyle="1" w:styleId="BoxHeading3Char">
    <w:name w:val="Box Heading 3 Char"/>
    <w:basedOn w:val="Heading3Char"/>
    <w:link w:val="BoxHeading3"/>
    <w:rsid w:val="00E53AF5"/>
    <w:rPr>
      <w:rFonts w:eastAsiaTheme="majorEastAsia" w:cstheme="majorBidi"/>
      <w:b/>
      <w:i/>
      <w:iCs/>
      <w:color w:val="000000" w:themeColor="text1"/>
      <w:sz w:val="32"/>
      <w:szCs w:val="32"/>
    </w:rPr>
  </w:style>
  <w:style w:type="paragraph" w:styleId="ListParagraph">
    <w:name w:val="List Paragraph"/>
    <w:basedOn w:val="Normal"/>
    <w:uiPriority w:val="34"/>
    <w:qFormat/>
    <w:rsid w:val="00E53AF5"/>
    <w:pPr>
      <w:ind w:left="720"/>
      <w:contextualSpacing/>
    </w:pPr>
  </w:style>
  <w:style w:type="paragraph" w:customStyle="1" w:styleId="BoxHeading4">
    <w:name w:val="Box Heading 4"/>
    <w:basedOn w:val="BoxHeading3"/>
    <w:link w:val="BoxHeading4Char"/>
    <w:autoRedefine/>
    <w:qFormat/>
    <w:rsid w:val="00E53AF5"/>
    <w:pPr>
      <w:pBdr>
        <w:top w:val="single" w:sz="4" w:space="1" w:color="auto"/>
      </w:pBdr>
    </w:pPr>
    <w:rPr>
      <w:rFonts w:eastAsia="Times New Roman"/>
      <w:b w:val="0"/>
      <w:bCs/>
      <w:i w:val="0"/>
      <w:iCs w:val="0"/>
    </w:rPr>
  </w:style>
  <w:style w:type="character" w:customStyle="1" w:styleId="BoxHeading4Char">
    <w:name w:val="Box Heading 4 Char"/>
    <w:basedOn w:val="BoxHeading3Char"/>
    <w:link w:val="BoxHeading4"/>
    <w:rsid w:val="00E53AF5"/>
    <w:rPr>
      <w:rFonts w:eastAsia="Times New Roman" w:cstheme="majorBidi"/>
      <w:b w:val="0"/>
      <w:bCs/>
      <w:i w:val="0"/>
      <w:iCs w:val="0"/>
      <w:color w:val="000000" w:themeColor="text1"/>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ki\AppData\Roaming\Microsoft\Templates\Large%20Print%20Handout%20Manuscrip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Large Print Handout Manuscript template</Template>
  <TotalTime>214</TotalTime>
  <Pages>11</Pages>
  <Words>1112</Words>
  <Characters>6342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7440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Maki Wiering</cp:lastModifiedBy>
  <cp:revision>66</cp:revision>
  <dcterms:created xsi:type="dcterms:W3CDTF">2022-08-24T13:52:00Z</dcterms:created>
  <dcterms:modified xsi:type="dcterms:W3CDTF">2022-11-04T17:34:00Z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2022-10-27T14:11:50Z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684c7a41-69c0-48ab-a902-ecbb9a799bd0</vt:lpwstr>
  </property>
  <property fmtid="{D5CDD505-2E9C-101B-9397-08002B2CF9AE}" pid="8" name="MSIP_Label_67315ea9-f5f7-4bbc-8d77-28c78973d24f_ContentBits">
    <vt:lpwstr>0</vt:lpwstr>
  </property>
</Properties>
</file>