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FB251B">
      <w:pPr>
        <w:pStyle w:val="Heading1"/>
      </w:pPr>
      <w:r w:rsidRPr="00D36941">
        <w:t>Hadley</w:t>
      </w:r>
    </w:p>
    <w:p w14:paraId="2BE81E7A" w14:textId="77777777" w:rsidR="00FB251B" w:rsidRDefault="002223FA" w:rsidP="00FB251B">
      <w:pPr>
        <w:pStyle w:val="Heading1"/>
      </w:pPr>
      <w:r>
        <w:t>Everyday Braille Writing</w:t>
      </w:r>
      <w:r w:rsidR="00FB251B">
        <w:t>, Punctuation</w:t>
      </w:r>
    </w:p>
    <w:p w14:paraId="7216D820" w14:textId="04E63C2F" w:rsidR="00A466CB" w:rsidRPr="005418B0" w:rsidRDefault="00FB251B" w:rsidP="00FB251B">
      <w:pPr>
        <w:pStyle w:val="Heading1"/>
        <w:rPr>
          <w:rStyle w:val="SubtleEmphasis"/>
        </w:rPr>
      </w:pPr>
      <w:r>
        <w:t>Workshop</w:t>
      </w:r>
      <w:r w:rsidR="005F572D">
        <w:t xml:space="preserve"> </w:t>
      </w:r>
      <w:r w:rsidR="00C17386">
        <w:t>15</w:t>
      </w:r>
      <w:r>
        <w:t>:</w:t>
      </w:r>
      <w:r w:rsidR="00C17386">
        <w:t xml:space="preserve"> Colon, Semicolon, Forward Slash</w:t>
      </w:r>
    </w:p>
    <w:p w14:paraId="083F2EA3" w14:textId="77777777" w:rsidR="00A466CB" w:rsidRPr="00D36941" w:rsidRDefault="00A466CB" w:rsidP="005418B0">
      <w:pPr>
        <w:pStyle w:val="Hadley20"/>
      </w:pPr>
    </w:p>
    <w:p w14:paraId="4C6FD372" w14:textId="77777777" w:rsidR="00402FDC" w:rsidRDefault="00402FDC" w:rsidP="00402FDC">
      <w:pPr>
        <w:pStyle w:val="Heading2"/>
      </w:pPr>
      <w:r>
        <w:t>Opening</w:t>
      </w:r>
    </w:p>
    <w:p w14:paraId="057549DB" w14:textId="212AC387" w:rsidR="002B5346" w:rsidRDefault="00C17386" w:rsidP="002223FA">
      <w:pPr>
        <w:pStyle w:val="Hadley20"/>
      </w:pPr>
      <w:r w:rsidRPr="00C17386">
        <w:t xml:space="preserve">Hadley presents Everyday Braille Writing, </w:t>
      </w:r>
      <w:r w:rsidR="00402FDC">
        <w:t>P</w:t>
      </w:r>
      <w:r w:rsidRPr="00C17386">
        <w:t xml:space="preserve">unctuation, </w:t>
      </w:r>
      <w:r w:rsidR="00402FDC">
        <w:t>W</w:t>
      </w:r>
      <w:r w:rsidRPr="00C17386">
        <w:t>orkshop 15</w:t>
      </w:r>
      <w:r w:rsidR="00402FDC">
        <w:t>:</w:t>
      </w:r>
      <w:r>
        <w:t xml:space="preserve"> C</w:t>
      </w:r>
      <w:r w:rsidRPr="00C17386">
        <w:t xml:space="preserve">olon, </w:t>
      </w:r>
      <w:r>
        <w:t>S</w:t>
      </w:r>
      <w:r w:rsidRPr="00C17386">
        <w:t xml:space="preserve">emicolon, </w:t>
      </w:r>
      <w:r>
        <w:t>F</w:t>
      </w:r>
      <w:r w:rsidRPr="00C17386">
        <w:t xml:space="preserve">orward </w:t>
      </w:r>
      <w:r>
        <w:t>S</w:t>
      </w:r>
      <w:r w:rsidRPr="00C17386">
        <w:t>lash</w:t>
      </w:r>
    </w:p>
    <w:p w14:paraId="67A52960" w14:textId="53C0DF70" w:rsidR="00C17386" w:rsidRDefault="00C17386" w:rsidP="002223FA">
      <w:pPr>
        <w:pStyle w:val="Hadley20"/>
      </w:pPr>
    </w:p>
    <w:p w14:paraId="656FE1C7" w14:textId="60785774" w:rsidR="00CB0BB5" w:rsidRDefault="00CB0BB5" w:rsidP="00CB0BB5">
      <w:pPr>
        <w:pStyle w:val="Heading2"/>
      </w:pPr>
      <w:r>
        <w:t xml:space="preserve">Workbook page </w:t>
      </w:r>
      <w:r w:rsidR="00EE0DB5" w:rsidRPr="00EE0DB5">
        <w:t>10</w:t>
      </w:r>
      <w:r>
        <w:t>, Colon Practice</w:t>
      </w:r>
    </w:p>
    <w:p w14:paraId="6BDD769C" w14:textId="43F45E3B" w:rsidR="00C17386" w:rsidRDefault="00C17386" w:rsidP="00C17386">
      <w:pPr>
        <w:pStyle w:val="Hadley20"/>
        <w:spacing w:after="360"/>
      </w:pPr>
      <w:r w:rsidRPr="00C17386">
        <w:t>Now that you brailled a story with dialogue, let's work with a colon, semicolon, and forward slash. We recommend completing Braille for Everyday Use, Punctuation</w:t>
      </w:r>
      <w:r w:rsidR="00477228">
        <w:t>,</w:t>
      </w:r>
      <w:r w:rsidRPr="00C17386">
        <w:t xml:space="preserve"> Workshop 15: Colon, Semicolon, Forward Slash if you have not already. Go ahead and load your writing device with paper. Let's practice writing the colon. </w:t>
      </w:r>
    </w:p>
    <w:p w14:paraId="168E412E" w14:textId="52A294B1" w:rsidR="00C17386" w:rsidRDefault="00C17386" w:rsidP="00C17386">
      <w:pPr>
        <w:pStyle w:val="Hadley20"/>
        <w:spacing w:after="360"/>
      </w:pPr>
      <w:r w:rsidRPr="00C17386">
        <w:lastRenderedPageBreak/>
        <w:t xml:space="preserve">The colon is dots </w:t>
      </w:r>
      <w:r w:rsidR="00DE7BD4">
        <w:t>2</w:t>
      </w:r>
      <w:r w:rsidR="001C3B7B">
        <w:t>-</w:t>
      </w:r>
      <w:r w:rsidR="00DE7BD4">
        <w:t>5</w:t>
      </w:r>
      <w:r w:rsidRPr="00C17386">
        <w:t xml:space="preserve"> and uses the middle dot on the first side and the middle dot on the second side. </w:t>
      </w:r>
    </w:p>
    <w:p w14:paraId="43B3BF35" w14:textId="77777777" w:rsidR="007A6714" w:rsidRDefault="00C17386" w:rsidP="00C17386">
      <w:pPr>
        <w:pStyle w:val="Hadley20"/>
        <w:spacing w:after="360"/>
      </w:pPr>
      <w:r w:rsidRPr="00C17386">
        <w:t>Now move to the next line in your writing device to write phrases in a to-do list. First, you'll hear the whole phrase</w:t>
      </w:r>
      <w:r w:rsidR="0056078C">
        <w:t>.</w:t>
      </w:r>
      <w:r w:rsidRPr="00C17386">
        <w:t xml:space="preserve"> </w:t>
      </w:r>
      <w:r w:rsidR="0056078C">
        <w:t>T</w:t>
      </w:r>
      <w:r w:rsidRPr="00C17386">
        <w:t>hen you'll hear it again with all the punctuation</w:t>
      </w:r>
      <w:r w:rsidR="0056078C">
        <w:t>.</w:t>
      </w:r>
      <w:r w:rsidRPr="00C17386">
        <w:t xml:space="preserve"> </w:t>
      </w:r>
      <w:r w:rsidR="0056078C">
        <w:t>A</w:t>
      </w:r>
      <w:r w:rsidRPr="00C17386">
        <w:t xml:space="preserve">nd when writing times, use the numeric indicator and numbers. </w:t>
      </w:r>
    </w:p>
    <w:p w14:paraId="154D9A27" w14:textId="3350F42A" w:rsidR="00C17386" w:rsidRDefault="00C17386" w:rsidP="00C17386">
      <w:pPr>
        <w:pStyle w:val="Hadley20"/>
        <w:spacing w:after="360"/>
      </w:pPr>
      <w:r w:rsidRPr="00C17386">
        <w:t xml:space="preserve">To give yourself time to braille, select Pause to write, then select Play to get to the next item to write. </w:t>
      </w:r>
    </w:p>
    <w:p w14:paraId="560D5652" w14:textId="4622CC74" w:rsidR="007A6714" w:rsidRDefault="00C17386" w:rsidP="00C17386">
      <w:pPr>
        <w:pStyle w:val="Hadley20"/>
        <w:spacing w:after="360"/>
      </w:pPr>
      <w:r w:rsidRPr="00C17386">
        <w:t>Write</w:t>
      </w:r>
      <w:r w:rsidR="007A6714">
        <w:t>:</w:t>
      </w:r>
      <w:r w:rsidRPr="00C17386">
        <w:t xml:space="preserve"> </w:t>
      </w:r>
    </w:p>
    <w:p w14:paraId="4759923D" w14:textId="06CBEF22" w:rsidR="00C17386" w:rsidRDefault="00C17386" w:rsidP="00C17386">
      <w:pPr>
        <w:pStyle w:val="Hadley20"/>
        <w:spacing w:after="360"/>
      </w:pPr>
      <w:r w:rsidRPr="00C17386">
        <w:t xml:space="preserve">Monday: </w:t>
      </w:r>
      <w:r w:rsidR="007A6714">
        <w:t>i</w:t>
      </w:r>
      <w:r w:rsidRPr="00C17386">
        <w:t xml:space="preserve">nvite </w:t>
      </w:r>
      <w:r w:rsidR="007A6714">
        <w:t>g</w:t>
      </w:r>
      <w:r w:rsidRPr="00C17386">
        <w:t xml:space="preserve">uests </w:t>
      </w:r>
    </w:p>
    <w:p w14:paraId="2042E527" w14:textId="3E044ED9" w:rsidR="00C17386" w:rsidRDefault="00C17386" w:rsidP="00C17386">
      <w:pPr>
        <w:pStyle w:val="Hadley20"/>
        <w:spacing w:after="360"/>
      </w:pPr>
      <w:r w:rsidRPr="00C17386">
        <w:t xml:space="preserve">Monday, colon, </w:t>
      </w:r>
      <w:r w:rsidR="007A6714">
        <w:t>i</w:t>
      </w:r>
      <w:r w:rsidRPr="00C17386">
        <w:t>nvite guests</w:t>
      </w:r>
    </w:p>
    <w:p w14:paraId="4E419A07" w14:textId="77777777" w:rsidR="007A6714" w:rsidRDefault="00C17386" w:rsidP="00C17386">
      <w:pPr>
        <w:pStyle w:val="Hadley20"/>
        <w:spacing w:after="360"/>
      </w:pPr>
      <w:r w:rsidRPr="00C17386">
        <w:t>Now try</w:t>
      </w:r>
      <w:r w:rsidR="007A6714">
        <w:t>:</w:t>
      </w:r>
    </w:p>
    <w:p w14:paraId="49885D6C" w14:textId="3DF16A12" w:rsidR="00C17386" w:rsidRDefault="00C17386" w:rsidP="00C17386">
      <w:pPr>
        <w:pStyle w:val="Hadley20"/>
        <w:spacing w:after="360"/>
      </w:pPr>
      <w:r w:rsidRPr="00C17386">
        <w:t xml:space="preserve">Tuesday: </w:t>
      </w:r>
      <w:r w:rsidR="007A6714">
        <w:t>b</w:t>
      </w:r>
      <w:r w:rsidRPr="00C17386">
        <w:t xml:space="preserve">uy cheese, crackers, and wine at 2:30. </w:t>
      </w:r>
    </w:p>
    <w:p w14:paraId="10444DB9" w14:textId="26641FC4" w:rsidR="00C17386" w:rsidRDefault="00C17386" w:rsidP="00C17386">
      <w:pPr>
        <w:pStyle w:val="Hadley20"/>
        <w:spacing w:after="360"/>
      </w:pPr>
      <w:r w:rsidRPr="00C17386">
        <w:t xml:space="preserve">Tuesday, colon, </w:t>
      </w:r>
      <w:r w:rsidR="007A6714">
        <w:t>b</w:t>
      </w:r>
      <w:r w:rsidRPr="00C17386">
        <w:t xml:space="preserve">uy cheese, comma, crackers, comma, and wine at </w:t>
      </w:r>
      <w:r w:rsidR="007A6714">
        <w:t>2</w:t>
      </w:r>
      <w:r w:rsidRPr="00C17386">
        <w:t xml:space="preserve"> colon 30</w:t>
      </w:r>
    </w:p>
    <w:p w14:paraId="5EBED785" w14:textId="77777777" w:rsidR="007D046E" w:rsidRDefault="00C17386" w:rsidP="00C17386">
      <w:pPr>
        <w:pStyle w:val="Hadley20"/>
        <w:spacing w:after="360"/>
      </w:pPr>
      <w:r w:rsidRPr="00C17386">
        <w:t>Next, write</w:t>
      </w:r>
      <w:r w:rsidR="007D046E">
        <w:t>:</w:t>
      </w:r>
      <w:r w:rsidRPr="00C17386">
        <w:t xml:space="preserve"> </w:t>
      </w:r>
    </w:p>
    <w:p w14:paraId="2009C8B8" w14:textId="74BE5634" w:rsidR="00C17386" w:rsidRDefault="00C17386" w:rsidP="00C17386">
      <w:pPr>
        <w:pStyle w:val="Hadley20"/>
        <w:spacing w:after="360"/>
      </w:pPr>
      <w:r w:rsidRPr="00C17386">
        <w:t xml:space="preserve">Thursday: </w:t>
      </w:r>
      <w:r w:rsidR="007D046E">
        <w:t>m</w:t>
      </w:r>
      <w:r w:rsidRPr="00C17386">
        <w:t>ake cookies and cake at 9:15</w:t>
      </w:r>
      <w:r w:rsidR="007D046E">
        <w:t>.</w:t>
      </w:r>
      <w:r w:rsidRPr="00C17386">
        <w:t xml:space="preserve"> </w:t>
      </w:r>
    </w:p>
    <w:p w14:paraId="0FDE3EA4" w14:textId="1AB53B3B" w:rsidR="00C17386" w:rsidRDefault="00C17386" w:rsidP="00C17386">
      <w:pPr>
        <w:pStyle w:val="Hadley20"/>
        <w:spacing w:after="360"/>
      </w:pPr>
      <w:r w:rsidRPr="00C17386">
        <w:lastRenderedPageBreak/>
        <w:t xml:space="preserve">Thursday, colon, </w:t>
      </w:r>
      <w:r w:rsidR="007D046E">
        <w:t>m</w:t>
      </w:r>
      <w:r w:rsidRPr="00C17386">
        <w:t xml:space="preserve">ake cookies and cake at </w:t>
      </w:r>
      <w:r w:rsidR="007D046E">
        <w:t>9</w:t>
      </w:r>
      <w:r w:rsidRPr="00C17386">
        <w:t xml:space="preserve"> colon 15, period</w:t>
      </w:r>
    </w:p>
    <w:p w14:paraId="08A3164B" w14:textId="77777777" w:rsidR="007D046E" w:rsidRDefault="00C17386" w:rsidP="00C17386">
      <w:pPr>
        <w:pStyle w:val="Hadley20"/>
        <w:spacing w:after="360"/>
      </w:pPr>
      <w:r w:rsidRPr="00C17386">
        <w:t>This time, write</w:t>
      </w:r>
      <w:r w:rsidR="007D046E">
        <w:t>:</w:t>
      </w:r>
      <w:r w:rsidRPr="00C17386">
        <w:t xml:space="preserve"> </w:t>
      </w:r>
    </w:p>
    <w:p w14:paraId="4A1812E3" w14:textId="610C87F7" w:rsidR="00C17386" w:rsidRDefault="00C17386" w:rsidP="00C17386">
      <w:pPr>
        <w:pStyle w:val="Hadley20"/>
        <w:spacing w:after="360"/>
      </w:pPr>
      <w:r w:rsidRPr="00C17386">
        <w:t xml:space="preserve">Saturday: </w:t>
      </w:r>
      <w:r w:rsidR="007D046E">
        <w:t>v</w:t>
      </w:r>
      <w:r w:rsidRPr="00C17386">
        <w:t xml:space="preserve">acuum, dust, and mop floor at 8:45. </w:t>
      </w:r>
    </w:p>
    <w:p w14:paraId="53768526" w14:textId="362C4C6D" w:rsidR="00C17386" w:rsidRDefault="00C17386" w:rsidP="00C17386">
      <w:pPr>
        <w:pStyle w:val="Hadley20"/>
        <w:spacing w:after="360"/>
      </w:pPr>
      <w:r w:rsidRPr="00C17386">
        <w:t xml:space="preserve">Saturday, colon, </w:t>
      </w:r>
      <w:r w:rsidR="00E86136">
        <w:t>v</w:t>
      </w:r>
      <w:r w:rsidRPr="00C17386">
        <w:t xml:space="preserve">acuum, comma, dust, comma, and mop floor at </w:t>
      </w:r>
      <w:r w:rsidR="00EB1B74">
        <w:t>8</w:t>
      </w:r>
      <w:r w:rsidRPr="00C17386">
        <w:t xml:space="preserve"> colon 45, period</w:t>
      </w:r>
    </w:p>
    <w:p w14:paraId="4E25925A" w14:textId="77777777" w:rsidR="00EB1B74" w:rsidRDefault="00C17386" w:rsidP="00C17386">
      <w:pPr>
        <w:pStyle w:val="Hadley20"/>
        <w:spacing w:after="360"/>
      </w:pPr>
      <w:r w:rsidRPr="00C17386">
        <w:t>Finally, write</w:t>
      </w:r>
      <w:r w:rsidR="00EB1B74">
        <w:t>:</w:t>
      </w:r>
      <w:r w:rsidRPr="00C17386">
        <w:t xml:space="preserve"> </w:t>
      </w:r>
    </w:p>
    <w:p w14:paraId="76E87EE9" w14:textId="13B667CA" w:rsidR="00C17386" w:rsidRDefault="00C17386" w:rsidP="00C17386">
      <w:pPr>
        <w:pStyle w:val="Hadley20"/>
        <w:spacing w:after="360"/>
      </w:pPr>
      <w:r w:rsidRPr="00C17386">
        <w:t xml:space="preserve">Sunday: </w:t>
      </w:r>
      <w:r w:rsidR="00EB1B74">
        <w:t>e</w:t>
      </w:r>
      <w:r w:rsidRPr="00C17386">
        <w:t xml:space="preserve">njoy party at </w:t>
      </w:r>
      <w:r w:rsidR="00AB2F98">
        <w:t>7:00</w:t>
      </w:r>
      <w:r w:rsidRPr="00C17386">
        <w:t xml:space="preserve">. </w:t>
      </w:r>
    </w:p>
    <w:p w14:paraId="18D7498E" w14:textId="30B7A222" w:rsidR="00C17386" w:rsidRDefault="00C17386" w:rsidP="00C17386">
      <w:pPr>
        <w:pStyle w:val="Hadley20"/>
        <w:spacing w:after="360"/>
      </w:pPr>
      <w:r w:rsidRPr="00C17386">
        <w:t xml:space="preserve">Sunday, colon, </w:t>
      </w:r>
      <w:r w:rsidR="00AB2F98">
        <w:t>e</w:t>
      </w:r>
      <w:r w:rsidRPr="00C17386">
        <w:t xml:space="preserve">njoy party at </w:t>
      </w:r>
      <w:r w:rsidR="00AB2F98">
        <w:t>7</w:t>
      </w:r>
      <w:r w:rsidRPr="00C17386">
        <w:t xml:space="preserve"> colon zero</w:t>
      </w:r>
      <w:r w:rsidR="00AB2F98">
        <w:t>,</w:t>
      </w:r>
      <w:r w:rsidRPr="00C17386">
        <w:t xml:space="preserve"> zero</w:t>
      </w:r>
    </w:p>
    <w:p w14:paraId="2D6D39A4" w14:textId="162D83E3" w:rsidR="00EB1FF7" w:rsidRDefault="00C17386" w:rsidP="00C17386">
      <w:pPr>
        <w:pStyle w:val="Hadley20"/>
        <w:spacing w:after="360"/>
      </w:pPr>
      <w:r w:rsidRPr="00C17386">
        <w:t>When you're ready to check your braille, select Next.</w:t>
      </w:r>
    </w:p>
    <w:p w14:paraId="6B2950E3" w14:textId="1107E973" w:rsidR="00C17386" w:rsidRDefault="00AB2F98" w:rsidP="00B67BBF">
      <w:pPr>
        <w:pStyle w:val="Heading2"/>
      </w:pPr>
      <w:r>
        <w:t>Workbook Page 10, Check Colon Practice</w:t>
      </w:r>
    </w:p>
    <w:p w14:paraId="47D918BC" w14:textId="77777777" w:rsidR="00C17386" w:rsidRDefault="00C17386" w:rsidP="00C17386">
      <w:pPr>
        <w:pStyle w:val="Hadley20"/>
        <w:spacing w:after="360"/>
      </w:pPr>
      <w:r w:rsidRPr="00C17386">
        <w:t xml:space="preserve">Now, look over what you have written and compare it to the phrases on page 10 in the workbook. </w:t>
      </w:r>
    </w:p>
    <w:p w14:paraId="5072D182" w14:textId="77777777" w:rsidR="00C17386" w:rsidRDefault="00C17386" w:rsidP="00C17386">
      <w:pPr>
        <w:pStyle w:val="Hadley20"/>
        <w:spacing w:after="360"/>
      </w:pPr>
      <w:r w:rsidRPr="00C17386">
        <w:t>Feel the colon at the top left corner of the page. You'll find phrases like the ones you just brail</w:t>
      </w:r>
      <w:r>
        <w:t>l</w:t>
      </w:r>
      <w:r w:rsidRPr="00C17386">
        <w:t xml:space="preserve">ed. Compare your writing to these. </w:t>
      </w:r>
    </w:p>
    <w:p w14:paraId="1E1C0C27" w14:textId="4F5AEE28" w:rsidR="00C17386" w:rsidRDefault="00C17386" w:rsidP="00C17386">
      <w:pPr>
        <w:pStyle w:val="Hadley20"/>
        <w:spacing w:after="360"/>
      </w:pPr>
      <w:r w:rsidRPr="00C17386">
        <w:t xml:space="preserve">Check to make sure you are using dots </w:t>
      </w:r>
      <w:r w:rsidR="00B67BBF">
        <w:t>2</w:t>
      </w:r>
      <w:r w:rsidRPr="00C17386">
        <w:t xml:space="preserve"> and </w:t>
      </w:r>
      <w:r w:rsidR="00B67BBF">
        <w:t>5</w:t>
      </w:r>
      <w:r w:rsidRPr="00C17386">
        <w:t xml:space="preserve"> to make the colon. It will be in the middle of the cell. </w:t>
      </w:r>
    </w:p>
    <w:p w14:paraId="46813641" w14:textId="350B0863" w:rsidR="00C17386" w:rsidRDefault="00C17386" w:rsidP="00C17386">
      <w:pPr>
        <w:pStyle w:val="Hadley20"/>
        <w:spacing w:after="360"/>
      </w:pPr>
      <w:r w:rsidRPr="00C17386">
        <w:lastRenderedPageBreak/>
        <w:t>When you're ready for more, turn to page 11 in your workbook and select Next.</w:t>
      </w:r>
    </w:p>
    <w:p w14:paraId="034D9E1A" w14:textId="0F8F6876" w:rsidR="00C17386" w:rsidRDefault="00294FEC" w:rsidP="00294FEC">
      <w:pPr>
        <w:pStyle w:val="Heading2"/>
      </w:pPr>
      <w:r>
        <w:t>Workbook Page 11: Semicolon Practice</w:t>
      </w:r>
    </w:p>
    <w:p w14:paraId="2A2583C2" w14:textId="77777777" w:rsidR="00C17386" w:rsidRDefault="00C17386" w:rsidP="00C17386">
      <w:pPr>
        <w:pStyle w:val="Hadley20"/>
        <w:spacing w:after="360"/>
      </w:pPr>
      <w:r w:rsidRPr="00C17386">
        <w:t xml:space="preserve">Let's write the semicolon now. </w:t>
      </w:r>
    </w:p>
    <w:p w14:paraId="1AA426B4" w14:textId="02CA352A" w:rsidR="00A36A66" w:rsidRDefault="00C17386" w:rsidP="00C17386">
      <w:pPr>
        <w:pStyle w:val="Hadley20"/>
        <w:spacing w:after="360"/>
      </w:pPr>
      <w:r w:rsidRPr="00C17386">
        <w:t xml:space="preserve">The semicolon is dots </w:t>
      </w:r>
      <w:r w:rsidR="00A36A66">
        <w:t>2</w:t>
      </w:r>
      <w:r w:rsidR="008435DA">
        <w:t>-</w:t>
      </w:r>
      <w:r w:rsidR="00A36A66">
        <w:t>3</w:t>
      </w:r>
      <w:r w:rsidRPr="00C17386">
        <w:t xml:space="preserve">, and uses the middle and bottom dots on the first side of the cell. </w:t>
      </w:r>
    </w:p>
    <w:p w14:paraId="708B9461" w14:textId="7B522D63" w:rsidR="00C17386" w:rsidRDefault="00C17386" w:rsidP="00C17386">
      <w:pPr>
        <w:pStyle w:val="Hadley20"/>
        <w:spacing w:after="360"/>
      </w:pPr>
      <w:r w:rsidRPr="00C17386">
        <w:t xml:space="preserve">Move to the next line on your writing device to write sentences about winter weather advice. </w:t>
      </w:r>
    </w:p>
    <w:p w14:paraId="7DE7619A" w14:textId="77777777" w:rsidR="00DC01AA" w:rsidRDefault="00C17386" w:rsidP="00C17386">
      <w:pPr>
        <w:pStyle w:val="Hadley20"/>
        <w:spacing w:after="360"/>
      </w:pPr>
      <w:r w:rsidRPr="00C17386">
        <w:t>Write</w:t>
      </w:r>
      <w:r w:rsidR="00DC01AA">
        <w:t>:</w:t>
      </w:r>
    </w:p>
    <w:p w14:paraId="5D953926" w14:textId="530A5178" w:rsidR="00C17386" w:rsidRDefault="00C17386" w:rsidP="00C17386">
      <w:pPr>
        <w:pStyle w:val="Hadley20"/>
        <w:spacing w:after="360"/>
      </w:pPr>
      <w:r w:rsidRPr="00C17386">
        <w:t xml:space="preserve">Winter is frigid; wear lots of layers. </w:t>
      </w:r>
    </w:p>
    <w:p w14:paraId="5E49E589" w14:textId="27095B64" w:rsidR="00C17386" w:rsidRDefault="00C17386" w:rsidP="00C17386">
      <w:pPr>
        <w:pStyle w:val="Hadley20"/>
        <w:spacing w:after="360"/>
      </w:pPr>
      <w:r w:rsidRPr="00C17386">
        <w:t>Winter is frigid, semicolon, wear lots of layers, period</w:t>
      </w:r>
    </w:p>
    <w:p w14:paraId="168CFB1E" w14:textId="77777777" w:rsidR="0095233F" w:rsidRDefault="00C17386" w:rsidP="00C17386">
      <w:pPr>
        <w:pStyle w:val="Hadley20"/>
        <w:spacing w:after="360"/>
      </w:pPr>
      <w:r w:rsidRPr="00C17386">
        <w:t>Now, write</w:t>
      </w:r>
      <w:r w:rsidR="0095233F">
        <w:t>:</w:t>
      </w:r>
      <w:r w:rsidRPr="00C17386">
        <w:t xml:space="preserve"> </w:t>
      </w:r>
    </w:p>
    <w:p w14:paraId="5B67205A" w14:textId="375DF441" w:rsidR="00C17386" w:rsidRDefault="00C17386" w:rsidP="00C17386">
      <w:pPr>
        <w:pStyle w:val="Hadley20"/>
        <w:spacing w:after="360"/>
      </w:pPr>
      <w:r w:rsidRPr="00C17386">
        <w:t>Sidewalks are icy</w:t>
      </w:r>
      <w:r w:rsidR="0095233F">
        <w:t>;</w:t>
      </w:r>
      <w:r w:rsidRPr="00C17386">
        <w:t xml:space="preserve"> </w:t>
      </w:r>
      <w:r w:rsidR="0095233F">
        <w:t>w</w:t>
      </w:r>
      <w:r w:rsidRPr="00C17386">
        <w:t xml:space="preserve">ear treaded shoes to prevent slipping. </w:t>
      </w:r>
    </w:p>
    <w:p w14:paraId="24E3425D" w14:textId="2FD934FA" w:rsidR="00C17386" w:rsidRDefault="00C17386" w:rsidP="00C17386">
      <w:pPr>
        <w:pStyle w:val="Hadley20"/>
        <w:spacing w:after="360"/>
      </w:pPr>
      <w:r w:rsidRPr="00C17386">
        <w:t>Sidewalks are icy, semicolon, wear treaded shoes to prevent slipping, period</w:t>
      </w:r>
    </w:p>
    <w:p w14:paraId="4607671A" w14:textId="77777777" w:rsidR="0095233F" w:rsidRDefault="00C17386" w:rsidP="00C17386">
      <w:pPr>
        <w:pStyle w:val="Hadley20"/>
        <w:spacing w:after="360"/>
      </w:pPr>
      <w:r w:rsidRPr="00C17386">
        <w:t>Next, write</w:t>
      </w:r>
      <w:r w:rsidR="0095233F">
        <w:t>:</w:t>
      </w:r>
      <w:r w:rsidRPr="00C17386">
        <w:t xml:space="preserve"> </w:t>
      </w:r>
    </w:p>
    <w:p w14:paraId="66DF2553" w14:textId="77DD8E10" w:rsidR="00C17386" w:rsidRDefault="00C17386" w:rsidP="00C17386">
      <w:pPr>
        <w:pStyle w:val="Hadley20"/>
        <w:spacing w:after="360"/>
      </w:pPr>
      <w:r w:rsidRPr="00C17386">
        <w:lastRenderedPageBreak/>
        <w:t>Keep pedestrians safe</w:t>
      </w:r>
      <w:r w:rsidR="0095233F">
        <w:t>; s</w:t>
      </w:r>
      <w:r w:rsidRPr="00C17386">
        <w:t xml:space="preserve">hovel the walk. </w:t>
      </w:r>
    </w:p>
    <w:p w14:paraId="56976796" w14:textId="59EFF30F" w:rsidR="00C17386" w:rsidRDefault="00C17386" w:rsidP="00C17386">
      <w:pPr>
        <w:pStyle w:val="Hadley20"/>
        <w:spacing w:after="360"/>
      </w:pPr>
      <w:r w:rsidRPr="00C17386">
        <w:t>Keep pedestrians safe, semicolon, shovel the walk, period</w:t>
      </w:r>
    </w:p>
    <w:p w14:paraId="25AC6916" w14:textId="77777777" w:rsidR="0095233F" w:rsidRDefault="00C17386" w:rsidP="00C17386">
      <w:pPr>
        <w:pStyle w:val="Hadley20"/>
        <w:spacing w:after="360"/>
      </w:pPr>
      <w:r w:rsidRPr="00C17386">
        <w:t>Try this one</w:t>
      </w:r>
      <w:r w:rsidR="0095233F">
        <w:t>:</w:t>
      </w:r>
      <w:r w:rsidRPr="00C17386">
        <w:t xml:space="preserve"> </w:t>
      </w:r>
    </w:p>
    <w:p w14:paraId="5323C81C" w14:textId="05DF736E" w:rsidR="00C17386" w:rsidRDefault="00C17386" w:rsidP="00C17386">
      <w:pPr>
        <w:pStyle w:val="Hadley20"/>
        <w:spacing w:after="360"/>
      </w:pPr>
      <w:r w:rsidRPr="00C17386">
        <w:t>Wind is bitter</w:t>
      </w:r>
      <w:r w:rsidR="0095233F">
        <w:t>;</w:t>
      </w:r>
      <w:r w:rsidRPr="00C17386">
        <w:t xml:space="preserve"> button your coat. </w:t>
      </w:r>
    </w:p>
    <w:p w14:paraId="629E3F0F" w14:textId="00BB0044" w:rsidR="00C17386" w:rsidRDefault="00C17386" w:rsidP="00C17386">
      <w:pPr>
        <w:pStyle w:val="Hadley20"/>
        <w:spacing w:after="360"/>
      </w:pPr>
      <w:r w:rsidRPr="00C17386">
        <w:t>Wind is bitter, semicolon</w:t>
      </w:r>
      <w:r w:rsidR="0095233F">
        <w:t>, b</w:t>
      </w:r>
      <w:r w:rsidRPr="00C17386">
        <w:t xml:space="preserve">utton your coat, period </w:t>
      </w:r>
    </w:p>
    <w:p w14:paraId="6553E96E" w14:textId="77777777" w:rsidR="0095233F" w:rsidRDefault="00C17386" w:rsidP="00C17386">
      <w:pPr>
        <w:pStyle w:val="Hadley20"/>
        <w:spacing w:after="360"/>
      </w:pPr>
      <w:r w:rsidRPr="00C17386">
        <w:t>Finally, write</w:t>
      </w:r>
      <w:r w:rsidR="0095233F">
        <w:t>:</w:t>
      </w:r>
      <w:r w:rsidRPr="00C17386">
        <w:t xml:space="preserve"> </w:t>
      </w:r>
    </w:p>
    <w:p w14:paraId="766796DD" w14:textId="1CEEC737" w:rsidR="00C17386" w:rsidRDefault="00C17386" w:rsidP="00C17386">
      <w:pPr>
        <w:pStyle w:val="Hadley20"/>
        <w:spacing w:after="360"/>
      </w:pPr>
      <w:r w:rsidRPr="00C17386">
        <w:t>Hats and snow make it hard to hear</w:t>
      </w:r>
      <w:r w:rsidR="001C414F">
        <w:t>; l</w:t>
      </w:r>
      <w:r w:rsidRPr="00C17386">
        <w:t xml:space="preserve">isten carefully. </w:t>
      </w:r>
    </w:p>
    <w:p w14:paraId="2CF749B6" w14:textId="39178D2C" w:rsidR="00C17386" w:rsidRDefault="00C17386" w:rsidP="00C17386">
      <w:pPr>
        <w:pStyle w:val="Hadley20"/>
        <w:spacing w:after="360"/>
      </w:pPr>
      <w:r w:rsidRPr="00C17386">
        <w:t>Hats and snow make it hard to hear, semicolon</w:t>
      </w:r>
      <w:r w:rsidR="00A06345">
        <w:t>,</w:t>
      </w:r>
      <w:r w:rsidRPr="00C17386">
        <w:t xml:space="preserve"> </w:t>
      </w:r>
      <w:r w:rsidR="00A06345">
        <w:t>l</w:t>
      </w:r>
      <w:r w:rsidRPr="00C17386">
        <w:t>isten carefully, period</w:t>
      </w:r>
    </w:p>
    <w:p w14:paraId="2EA0926F" w14:textId="2726D423" w:rsidR="00C17386" w:rsidRDefault="00C17386" w:rsidP="00C17386">
      <w:pPr>
        <w:pStyle w:val="Hadley20"/>
        <w:spacing w:after="360"/>
      </w:pPr>
      <w:r w:rsidRPr="00C17386">
        <w:t xml:space="preserve">When you're ready to check your braille, select </w:t>
      </w:r>
      <w:r w:rsidR="00E42555">
        <w:t>N</w:t>
      </w:r>
      <w:r w:rsidRPr="00C17386">
        <w:t>ext.</w:t>
      </w:r>
    </w:p>
    <w:p w14:paraId="42F921D9" w14:textId="0D589817" w:rsidR="00C17386" w:rsidRDefault="00A06345" w:rsidP="00A06345">
      <w:pPr>
        <w:pStyle w:val="Heading2"/>
      </w:pPr>
      <w:r>
        <w:t>Workbook Page 11: Check Semicolon Practice</w:t>
      </w:r>
    </w:p>
    <w:p w14:paraId="6CCB3ACE" w14:textId="77777777" w:rsidR="00561ED2" w:rsidRDefault="00C17386" w:rsidP="00C17386">
      <w:pPr>
        <w:pStyle w:val="Hadley20"/>
        <w:spacing w:after="360"/>
      </w:pPr>
      <w:r w:rsidRPr="00C17386">
        <w:t xml:space="preserve">These sentences can be found on page 11 in the workbook. Feel the semicolon at the top left corner of the page. </w:t>
      </w:r>
    </w:p>
    <w:p w14:paraId="1156654B" w14:textId="10D23F18" w:rsidR="00C17386" w:rsidRDefault="00C17386" w:rsidP="00C17386">
      <w:pPr>
        <w:pStyle w:val="Hadley20"/>
        <w:spacing w:after="360"/>
      </w:pPr>
      <w:r w:rsidRPr="00C17386">
        <w:t xml:space="preserve">You will find phrases like the ones you just brailled. Compare your writing to these. </w:t>
      </w:r>
    </w:p>
    <w:p w14:paraId="3FBBE092" w14:textId="4C27555F" w:rsidR="00C17386" w:rsidRDefault="00C17386" w:rsidP="00C17386">
      <w:pPr>
        <w:pStyle w:val="Hadley20"/>
        <w:spacing w:after="360"/>
      </w:pPr>
      <w:r w:rsidRPr="00C17386">
        <w:lastRenderedPageBreak/>
        <w:t xml:space="preserve">Sometimes writers confuse the colon and semicolon. Just make sure you used dots </w:t>
      </w:r>
      <w:r w:rsidR="00561ED2">
        <w:t>2</w:t>
      </w:r>
      <w:r w:rsidR="001F343B">
        <w:t>-</w:t>
      </w:r>
      <w:r w:rsidR="00561ED2">
        <w:t>3</w:t>
      </w:r>
      <w:r w:rsidRPr="00C17386">
        <w:t xml:space="preserve"> for the semicolon in each phrase. </w:t>
      </w:r>
    </w:p>
    <w:p w14:paraId="7F2B05CF" w14:textId="77777777" w:rsidR="00C17386" w:rsidRDefault="00C17386" w:rsidP="00C17386">
      <w:pPr>
        <w:pStyle w:val="Hadley20"/>
        <w:spacing w:after="360"/>
      </w:pPr>
      <w:r w:rsidRPr="00C17386">
        <w:t xml:space="preserve">Continue down the page and compare each of your phrases to the ones in your workbook. </w:t>
      </w:r>
    </w:p>
    <w:p w14:paraId="5A315446" w14:textId="308AD847" w:rsidR="00C17386" w:rsidRDefault="00C17386" w:rsidP="00C17386">
      <w:pPr>
        <w:pStyle w:val="Hadley20"/>
        <w:spacing w:after="360"/>
      </w:pPr>
      <w:r w:rsidRPr="00C17386">
        <w:t>When you're ready for more, turn to page 12 in your workbook and select Next.</w:t>
      </w:r>
    </w:p>
    <w:p w14:paraId="5997DBDB" w14:textId="594A76C6" w:rsidR="00C17386" w:rsidRDefault="00B9279F" w:rsidP="00E345B6">
      <w:pPr>
        <w:pStyle w:val="Heading2"/>
      </w:pPr>
      <w:r>
        <w:t>Workbook Page 12: Forward Slash Practice</w:t>
      </w:r>
    </w:p>
    <w:p w14:paraId="424FB4C7" w14:textId="468E6C3B" w:rsidR="00C17386" w:rsidRDefault="00C17386" w:rsidP="00C17386">
      <w:pPr>
        <w:pStyle w:val="Hadley20"/>
        <w:spacing w:after="360"/>
      </w:pPr>
      <w:r w:rsidRPr="00C17386">
        <w:t xml:space="preserve">Here, we will practice using the forward slash. The forward slash is a two-cell symbol. The first cell is dots </w:t>
      </w:r>
      <w:r w:rsidR="00E345B6">
        <w:t>4</w:t>
      </w:r>
      <w:r w:rsidR="00442028">
        <w:t>-</w:t>
      </w:r>
      <w:r w:rsidR="00E345B6">
        <w:t>5</w:t>
      </w:r>
      <w:r w:rsidR="00442028">
        <w:t>-</w:t>
      </w:r>
      <w:r w:rsidR="00E345B6">
        <w:t>6</w:t>
      </w:r>
      <w:r w:rsidRPr="00C17386">
        <w:t>, and uses the top, middle</w:t>
      </w:r>
      <w:r w:rsidR="00E345B6">
        <w:t>,</w:t>
      </w:r>
      <w:r w:rsidRPr="00C17386">
        <w:t xml:space="preserve"> and bottom dots on the second side. The second cell is dots </w:t>
      </w:r>
      <w:r w:rsidR="00A51355">
        <w:t>3</w:t>
      </w:r>
      <w:r w:rsidR="007E4E5E">
        <w:t>-</w:t>
      </w:r>
      <w:r w:rsidR="00A51355">
        <w:t>4</w:t>
      </w:r>
      <w:r w:rsidRPr="00C17386">
        <w:t xml:space="preserve">. It uses the bottom dot on the first side and the top dot on the second side. </w:t>
      </w:r>
    </w:p>
    <w:p w14:paraId="05D48008" w14:textId="77777777" w:rsidR="00C17386" w:rsidRDefault="00C17386" w:rsidP="00C17386">
      <w:pPr>
        <w:pStyle w:val="Hadley20"/>
        <w:spacing w:after="360"/>
      </w:pPr>
      <w:r w:rsidRPr="00C17386">
        <w:t xml:space="preserve">Move to the next line on your writing device to write phrases with the forward slash. Since these are phrases, the words are not capitalized. As in print spacing, there is no space before or after the forward slash. </w:t>
      </w:r>
    </w:p>
    <w:p w14:paraId="39DDC3BD" w14:textId="3CFA59C8" w:rsidR="00C17386" w:rsidRDefault="00C17386" w:rsidP="00C17386">
      <w:pPr>
        <w:pStyle w:val="Hadley20"/>
        <w:spacing w:after="360"/>
      </w:pPr>
      <w:r w:rsidRPr="00C17386">
        <w:t xml:space="preserve">Write: </w:t>
      </w:r>
      <w:r w:rsidR="00F605DC">
        <w:t>p</w:t>
      </w:r>
      <w:r w:rsidRPr="00C17386">
        <w:t>ots and</w:t>
      </w:r>
      <w:r>
        <w:t>/</w:t>
      </w:r>
      <w:r w:rsidRPr="00C17386">
        <w:t>or pans</w:t>
      </w:r>
    </w:p>
    <w:p w14:paraId="763161FB" w14:textId="5156EAB0" w:rsidR="00C17386" w:rsidRDefault="00E605CB" w:rsidP="00C17386">
      <w:pPr>
        <w:pStyle w:val="Hadley20"/>
        <w:spacing w:after="360"/>
      </w:pPr>
      <w:r>
        <w:t>p</w:t>
      </w:r>
      <w:r w:rsidR="00C17386" w:rsidRPr="00C17386">
        <w:t>o</w:t>
      </w:r>
      <w:r w:rsidR="00C17386">
        <w:t xml:space="preserve">ts </w:t>
      </w:r>
      <w:r w:rsidR="00C17386" w:rsidRPr="00C17386">
        <w:t>and</w:t>
      </w:r>
      <w:r w:rsidR="00F605DC">
        <w:t>,</w:t>
      </w:r>
      <w:r w:rsidR="00C17386" w:rsidRPr="00C17386">
        <w:t xml:space="preserve"> forward slash</w:t>
      </w:r>
      <w:r w:rsidR="00F605DC">
        <w:t>,</w:t>
      </w:r>
      <w:r w:rsidR="00C17386" w:rsidRPr="00C17386">
        <w:t xml:space="preserve"> or pans</w:t>
      </w:r>
    </w:p>
    <w:p w14:paraId="2BAE0012" w14:textId="031F402C" w:rsidR="00C17386" w:rsidRDefault="00C17386" w:rsidP="00C17386">
      <w:pPr>
        <w:pStyle w:val="Hadley20"/>
        <w:spacing w:after="360"/>
      </w:pPr>
      <w:r w:rsidRPr="00C17386">
        <w:lastRenderedPageBreak/>
        <w:t xml:space="preserve">Now write: </w:t>
      </w:r>
      <w:r w:rsidR="00E605CB">
        <w:t>r</w:t>
      </w:r>
      <w:r w:rsidRPr="00C17386">
        <w:t>un</w:t>
      </w:r>
      <w:r>
        <w:t>/</w:t>
      </w:r>
      <w:r w:rsidRPr="00C17386">
        <w:t xml:space="preserve">walk </w:t>
      </w:r>
    </w:p>
    <w:p w14:paraId="76594760" w14:textId="67C65FA3" w:rsidR="00C17386" w:rsidRDefault="00E605CB" w:rsidP="00C17386">
      <w:pPr>
        <w:pStyle w:val="Hadley20"/>
        <w:spacing w:after="360"/>
      </w:pPr>
      <w:r>
        <w:t>r</w:t>
      </w:r>
      <w:r w:rsidR="00C17386" w:rsidRPr="00C17386">
        <w:t>un, forward slash, walk</w:t>
      </w:r>
    </w:p>
    <w:p w14:paraId="6E3F74DC" w14:textId="683EB137" w:rsidR="00C17386" w:rsidRDefault="00C17386" w:rsidP="00C17386">
      <w:pPr>
        <w:pStyle w:val="Hadley20"/>
        <w:spacing w:after="360"/>
      </w:pPr>
      <w:r w:rsidRPr="00C17386">
        <w:t xml:space="preserve">Try this: </w:t>
      </w:r>
      <w:r w:rsidR="00E605CB">
        <w:t>c</w:t>
      </w:r>
      <w:r w:rsidRPr="00C17386">
        <w:t>andy</w:t>
      </w:r>
      <w:r>
        <w:t>/</w:t>
      </w:r>
      <w:r w:rsidRPr="00C17386">
        <w:t>gum</w:t>
      </w:r>
    </w:p>
    <w:p w14:paraId="3FF9E12B" w14:textId="56B59D41" w:rsidR="00C17386" w:rsidRDefault="00E605CB" w:rsidP="00C17386">
      <w:pPr>
        <w:pStyle w:val="Hadley20"/>
        <w:spacing w:after="360"/>
      </w:pPr>
      <w:r>
        <w:t>c</w:t>
      </w:r>
      <w:r w:rsidR="00C17386" w:rsidRPr="00C17386">
        <w:t>andy, forward slash, gum</w:t>
      </w:r>
    </w:p>
    <w:p w14:paraId="63328CCE" w14:textId="77777777" w:rsidR="00C17386" w:rsidRDefault="00C17386" w:rsidP="00C17386">
      <w:pPr>
        <w:pStyle w:val="Hadley20"/>
        <w:spacing w:after="360"/>
      </w:pPr>
      <w:r w:rsidRPr="00C17386">
        <w:t xml:space="preserve">Dates also use the forward slash. When using a forward slash with numbers, you need a numeric indicator after each forward slash. </w:t>
      </w:r>
    </w:p>
    <w:p w14:paraId="22781F16" w14:textId="31828E52" w:rsidR="00C17386" w:rsidRDefault="00C17386" w:rsidP="00C17386">
      <w:pPr>
        <w:pStyle w:val="Hadley20"/>
        <w:spacing w:after="360"/>
      </w:pPr>
      <w:r w:rsidRPr="00C17386">
        <w:t>Write</w:t>
      </w:r>
      <w:r w:rsidR="00E605CB">
        <w:t xml:space="preserve">: </w:t>
      </w:r>
      <w:r>
        <w:t>6/3/</w:t>
      </w:r>
      <w:r w:rsidRPr="00C17386">
        <w:t xml:space="preserve">1984 </w:t>
      </w:r>
    </w:p>
    <w:p w14:paraId="548E8B94" w14:textId="4A320393" w:rsidR="00C17386" w:rsidRDefault="00460F42" w:rsidP="00C17386">
      <w:pPr>
        <w:pStyle w:val="Hadley20"/>
        <w:spacing w:after="360"/>
      </w:pPr>
      <w:r>
        <w:t>n</w:t>
      </w:r>
      <w:r w:rsidR="00C17386" w:rsidRPr="00C17386">
        <w:t xml:space="preserve">umeric indicator, </w:t>
      </w:r>
      <w:r>
        <w:t>6</w:t>
      </w:r>
      <w:r w:rsidR="00C17386" w:rsidRPr="00C17386">
        <w:t xml:space="preserve">, forward slash, numeric indicator, </w:t>
      </w:r>
      <w:r>
        <w:t>3</w:t>
      </w:r>
      <w:r w:rsidR="00C17386" w:rsidRPr="00C17386">
        <w:t>, forward slash, numeric indicator, 1984</w:t>
      </w:r>
    </w:p>
    <w:p w14:paraId="2B73447F" w14:textId="092026F1" w:rsidR="00460F42" w:rsidRDefault="00C17386" w:rsidP="00C17386">
      <w:pPr>
        <w:pStyle w:val="Hadley20"/>
        <w:spacing w:after="360"/>
      </w:pPr>
      <w:r w:rsidRPr="00C17386">
        <w:t xml:space="preserve">Next, try: </w:t>
      </w:r>
      <w:r>
        <w:t>9/</w:t>
      </w:r>
      <w:r w:rsidRPr="00C17386">
        <w:t>28</w:t>
      </w:r>
      <w:r>
        <w:t>/</w:t>
      </w:r>
      <w:r w:rsidRPr="00C17386">
        <w:t>1857</w:t>
      </w:r>
    </w:p>
    <w:p w14:paraId="0BF0FE29" w14:textId="77777777" w:rsidR="004523F4" w:rsidRDefault="00460F42" w:rsidP="00C17386">
      <w:pPr>
        <w:pStyle w:val="Hadley20"/>
        <w:spacing w:after="360"/>
      </w:pPr>
      <w:r>
        <w:t>9</w:t>
      </w:r>
      <w:r w:rsidR="00C17386" w:rsidRPr="00C17386">
        <w:t>, forward slash, 28, forward slash, 1857</w:t>
      </w:r>
    </w:p>
    <w:p w14:paraId="43E75E01" w14:textId="39FBCCEA" w:rsidR="00C17386" w:rsidRDefault="00C17386" w:rsidP="00C17386">
      <w:pPr>
        <w:pStyle w:val="Hadley20"/>
        <w:spacing w:after="360"/>
      </w:pPr>
      <w:r w:rsidRPr="00C17386">
        <w:t xml:space="preserve">Did you remember to use the numeric indicator after each forward slash when writing these dates? </w:t>
      </w:r>
    </w:p>
    <w:p w14:paraId="22754304" w14:textId="5EAE56C0" w:rsidR="00C17386" w:rsidRDefault="00C17386" w:rsidP="00C17386">
      <w:pPr>
        <w:pStyle w:val="Hadley20"/>
        <w:spacing w:after="360"/>
      </w:pPr>
      <w:r w:rsidRPr="00C17386">
        <w:t>Last, write: 10</w:t>
      </w:r>
      <w:r>
        <w:t>/</w:t>
      </w:r>
      <w:r w:rsidRPr="00C17386">
        <w:t>16</w:t>
      </w:r>
      <w:r>
        <w:t>/</w:t>
      </w:r>
      <w:r w:rsidRPr="00C17386">
        <w:t>2021</w:t>
      </w:r>
    </w:p>
    <w:p w14:paraId="46DF5C54" w14:textId="603E18DE" w:rsidR="00C17386" w:rsidRDefault="00C17386" w:rsidP="00C17386">
      <w:pPr>
        <w:pStyle w:val="Hadley20"/>
        <w:spacing w:after="360"/>
      </w:pPr>
      <w:r w:rsidRPr="00C17386">
        <w:t>10, forward slash, 16, forward slash, 2021</w:t>
      </w:r>
    </w:p>
    <w:p w14:paraId="1DBCB8AF" w14:textId="01E5EF64" w:rsidR="00C17386" w:rsidRDefault="00C17386" w:rsidP="00C17386">
      <w:pPr>
        <w:pStyle w:val="Hadley20"/>
        <w:spacing w:after="360"/>
      </w:pPr>
      <w:r w:rsidRPr="00C17386">
        <w:t>When you're ready to check your braille, select Next.</w:t>
      </w:r>
    </w:p>
    <w:p w14:paraId="6D1D7FE1" w14:textId="68C061E3" w:rsidR="00C17386" w:rsidRDefault="004523F4" w:rsidP="009D791B">
      <w:pPr>
        <w:pStyle w:val="Heading2"/>
      </w:pPr>
      <w:r>
        <w:lastRenderedPageBreak/>
        <w:t xml:space="preserve">Workbook </w:t>
      </w:r>
      <w:r w:rsidR="009D791B">
        <w:t>Page 12: Check Forward Slash Practice</w:t>
      </w:r>
    </w:p>
    <w:p w14:paraId="6F08740D" w14:textId="34A3C603" w:rsidR="009D791B" w:rsidRDefault="00C17386" w:rsidP="00C17386">
      <w:pPr>
        <w:pStyle w:val="Hadley20"/>
        <w:spacing w:after="360"/>
      </w:pPr>
      <w:r w:rsidRPr="00C17386">
        <w:t xml:space="preserve">Now, compare what you have written to the phrases on page 12 in the workbook. Feel the forward slash at the top left corner of the page. </w:t>
      </w:r>
    </w:p>
    <w:p w14:paraId="05C4977B" w14:textId="5CC0E470" w:rsidR="00C17386" w:rsidRDefault="00C17386" w:rsidP="00C17386">
      <w:pPr>
        <w:pStyle w:val="Hadley20"/>
        <w:spacing w:after="360"/>
      </w:pPr>
      <w:r w:rsidRPr="00C17386">
        <w:t xml:space="preserve">On this page, you will find phrases like the ones you just brailed. Compare your writing to these. </w:t>
      </w:r>
    </w:p>
    <w:p w14:paraId="2C3F0EBD" w14:textId="6E35A065" w:rsidR="006D16A2" w:rsidRDefault="00C17386" w:rsidP="00C17386">
      <w:pPr>
        <w:pStyle w:val="Hadley20"/>
        <w:spacing w:after="360"/>
      </w:pPr>
      <w:r w:rsidRPr="00C17386">
        <w:t xml:space="preserve">Did you use dots </w:t>
      </w:r>
      <w:r w:rsidR="006D16A2">
        <w:t>4</w:t>
      </w:r>
      <w:r w:rsidR="00E377F0">
        <w:t>-</w:t>
      </w:r>
      <w:r w:rsidR="006D16A2">
        <w:t>5</w:t>
      </w:r>
      <w:r w:rsidR="00E377F0">
        <w:t>-</w:t>
      </w:r>
      <w:r w:rsidR="006D16A2">
        <w:t>6</w:t>
      </w:r>
      <w:r w:rsidRPr="00C17386">
        <w:t xml:space="preserve"> in the first cell of the two</w:t>
      </w:r>
      <w:r w:rsidR="006D16A2">
        <w:t>-</w:t>
      </w:r>
      <w:r w:rsidRPr="00C17386">
        <w:t xml:space="preserve">cell forward slash? Many people mistakenly write dots </w:t>
      </w:r>
      <w:r w:rsidR="006D16A2">
        <w:t>1</w:t>
      </w:r>
      <w:r w:rsidR="00E377F0">
        <w:t>-</w:t>
      </w:r>
      <w:r w:rsidR="006D16A2">
        <w:t>2</w:t>
      </w:r>
      <w:r w:rsidR="00E377F0">
        <w:t>-</w:t>
      </w:r>
      <w:r w:rsidR="006D16A2">
        <w:t>3</w:t>
      </w:r>
      <w:r w:rsidRPr="00C17386">
        <w:t xml:space="preserve">. </w:t>
      </w:r>
    </w:p>
    <w:p w14:paraId="6677F442" w14:textId="3C97F281" w:rsidR="00C17386" w:rsidRDefault="00C17386" w:rsidP="00C17386">
      <w:pPr>
        <w:pStyle w:val="Hadley20"/>
        <w:spacing w:after="360"/>
      </w:pPr>
      <w:r w:rsidRPr="00C17386">
        <w:t xml:space="preserve">And recall that there are no spaces before and after the forward slash. </w:t>
      </w:r>
    </w:p>
    <w:p w14:paraId="307AE122" w14:textId="77777777" w:rsidR="00C17386" w:rsidRDefault="00C17386" w:rsidP="00C17386">
      <w:pPr>
        <w:pStyle w:val="Hadley20"/>
        <w:spacing w:after="360"/>
      </w:pPr>
      <w:r w:rsidRPr="00C17386">
        <w:t xml:space="preserve">Last, did you repeat the numeric indicator after each forward slash when writing dates? </w:t>
      </w:r>
    </w:p>
    <w:p w14:paraId="5689162B" w14:textId="2C97DB43" w:rsidR="00FC12F4" w:rsidRDefault="00C17386" w:rsidP="00C17386">
      <w:pPr>
        <w:pStyle w:val="Hadley20"/>
        <w:spacing w:after="360"/>
      </w:pPr>
      <w:r w:rsidRPr="00C17386">
        <w:t>This is done because the forward slash stops numeric mode</w:t>
      </w:r>
      <w:r w:rsidR="00932BEC">
        <w:t>,</w:t>
      </w:r>
      <w:r w:rsidRPr="00C17386">
        <w:t xml:space="preserve"> and you wan</w:t>
      </w:r>
      <w:r>
        <w:t>t to</w:t>
      </w:r>
      <w:r w:rsidRPr="00C17386">
        <w:t xml:space="preserve"> make sure your numbers will be read as numbers. </w:t>
      </w:r>
    </w:p>
    <w:p w14:paraId="0742515D" w14:textId="3E1569D0" w:rsidR="00C17386" w:rsidRDefault="00C17386" w:rsidP="00C17386">
      <w:pPr>
        <w:pStyle w:val="Hadley20"/>
        <w:spacing w:after="360"/>
      </w:pPr>
      <w:r w:rsidRPr="00C17386">
        <w:t xml:space="preserve">Compare each phrase and date you wrote to those found in your workbook. </w:t>
      </w:r>
    </w:p>
    <w:p w14:paraId="1C8A4BE3" w14:textId="16381C67" w:rsidR="00C17386" w:rsidRDefault="00C17386" w:rsidP="00C17386">
      <w:pPr>
        <w:pStyle w:val="Hadley20"/>
        <w:spacing w:after="360"/>
      </w:pPr>
      <w:r w:rsidRPr="00C17386">
        <w:t>When you're ready for more, turn to page 13 in your workbook and select Next.</w:t>
      </w:r>
    </w:p>
    <w:p w14:paraId="01A65711" w14:textId="438568B6" w:rsidR="00C17386" w:rsidRDefault="00FC12F4" w:rsidP="00275C3F">
      <w:pPr>
        <w:pStyle w:val="Heading2"/>
      </w:pPr>
      <w:r>
        <w:lastRenderedPageBreak/>
        <w:t>Workbook</w:t>
      </w:r>
      <w:r w:rsidR="00275C3F">
        <w:t xml:space="preserve"> Page 13: Sentence Practice 1</w:t>
      </w:r>
    </w:p>
    <w:p w14:paraId="58FA201A" w14:textId="77777777" w:rsidR="000D525E" w:rsidRDefault="00C17386" w:rsidP="00C17386">
      <w:pPr>
        <w:pStyle w:val="Hadley20"/>
        <w:spacing w:after="360"/>
      </w:pPr>
      <w:r w:rsidRPr="00C17386">
        <w:t xml:space="preserve">Let's practice writing the forward slash, semicolon, and colon in some sentences. </w:t>
      </w:r>
    </w:p>
    <w:p w14:paraId="25ABE185" w14:textId="54905ED8" w:rsidR="00C17386" w:rsidRDefault="00C17386" w:rsidP="00C17386">
      <w:pPr>
        <w:pStyle w:val="Hadley20"/>
        <w:spacing w:after="360"/>
      </w:pPr>
      <w:r w:rsidRPr="00C17386">
        <w:t>On a new line</w:t>
      </w:r>
      <w:r w:rsidR="000D525E">
        <w:t>,</w:t>
      </w:r>
      <w:r w:rsidRPr="00C17386">
        <w:t xml:space="preserve"> indent two spaces, and write this sentence. Be sure to use capitalization and punctuation as you would in print</w:t>
      </w:r>
      <w:r w:rsidR="00DF4477">
        <w:t>:</w:t>
      </w:r>
    </w:p>
    <w:p w14:paraId="26022329" w14:textId="56273102" w:rsidR="00C17386" w:rsidRDefault="00C17386" w:rsidP="00C17386">
      <w:pPr>
        <w:pStyle w:val="Hadley20"/>
        <w:spacing w:after="360"/>
      </w:pPr>
      <w:r w:rsidRPr="00C17386">
        <w:t>Shop at Book Bound</w:t>
      </w:r>
      <w:r w:rsidR="00DF4477">
        <w:t>:</w:t>
      </w:r>
      <w:r w:rsidRPr="00C17386">
        <w:t xml:space="preserve"> a bookstore. </w:t>
      </w:r>
    </w:p>
    <w:p w14:paraId="49FA4DF8" w14:textId="02B34B89" w:rsidR="00C17386" w:rsidRDefault="00C17386" w:rsidP="00C17386">
      <w:pPr>
        <w:pStyle w:val="Hadley20"/>
        <w:spacing w:after="360"/>
      </w:pPr>
      <w:r w:rsidRPr="00C17386">
        <w:t>Shop at Book Boun</w:t>
      </w:r>
      <w:r w:rsidR="00DF4477">
        <w:t>d, colon,</w:t>
      </w:r>
      <w:r w:rsidRPr="00C17386">
        <w:t xml:space="preserve"> </w:t>
      </w:r>
      <w:r w:rsidR="00DF4477">
        <w:t>a</w:t>
      </w:r>
      <w:r w:rsidRPr="00C17386">
        <w:t xml:space="preserve"> bookstore</w:t>
      </w:r>
      <w:r w:rsidR="00DF4477">
        <w:t>, period</w:t>
      </w:r>
    </w:p>
    <w:p w14:paraId="7B9FCD43" w14:textId="77777777" w:rsidR="00A31EE6" w:rsidRDefault="00C17386" w:rsidP="00C17386">
      <w:pPr>
        <w:pStyle w:val="Hadley20"/>
        <w:spacing w:after="360"/>
      </w:pPr>
      <w:r w:rsidRPr="00C17386">
        <w:t>Next</w:t>
      </w:r>
      <w:r>
        <w:t xml:space="preserve"> b</w:t>
      </w:r>
      <w:r w:rsidRPr="00C17386">
        <w:t>raille</w:t>
      </w:r>
      <w:r w:rsidR="00A31EE6">
        <w:t>:</w:t>
      </w:r>
    </w:p>
    <w:p w14:paraId="3A4DF43C" w14:textId="6E2FA26D" w:rsidR="00C17386" w:rsidRDefault="00C17386" w:rsidP="00C17386">
      <w:pPr>
        <w:pStyle w:val="Hadley20"/>
        <w:spacing w:after="360"/>
      </w:pPr>
      <w:r w:rsidRPr="00C17386">
        <w:t>Inside the bookstore is a coffee</w:t>
      </w:r>
      <w:r w:rsidR="00955DE5">
        <w:t>/</w:t>
      </w:r>
      <w:r w:rsidRPr="00C17386">
        <w:t xml:space="preserve">tea bar. </w:t>
      </w:r>
    </w:p>
    <w:p w14:paraId="0F00DD48" w14:textId="04CD4384" w:rsidR="00C17386" w:rsidRDefault="00C17386" w:rsidP="00C17386">
      <w:pPr>
        <w:pStyle w:val="Hadley20"/>
        <w:spacing w:after="360"/>
      </w:pPr>
      <w:r w:rsidRPr="00C17386">
        <w:t>Inside the bookstore is a coffee</w:t>
      </w:r>
      <w:r w:rsidR="00955DE5">
        <w:t xml:space="preserve">, forward slash, </w:t>
      </w:r>
      <w:r w:rsidRPr="00C17386">
        <w:t>tea bar</w:t>
      </w:r>
      <w:r w:rsidR="00955DE5">
        <w:t>, period</w:t>
      </w:r>
    </w:p>
    <w:p w14:paraId="136A70BC" w14:textId="77777777" w:rsidR="00955DE5" w:rsidRDefault="00C17386" w:rsidP="00C17386">
      <w:pPr>
        <w:pStyle w:val="Hadley20"/>
        <w:spacing w:after="360"/>
      </w:pPr>
      <w:r w:rsidRPr="00C17386">
        <w:t>Try writing</w:t>
      </w:r>
      <w:r w:rsidR="00955DE5">
        <w:t>:</w:t>
      </w:r>
      <w:r w:rsidRPr="00C17386">
        <w:t xml:space="preserve"> </w:t>
      </w:r>
    </w:p>
    <w:p w14:paraId="3BC1B5A8" w14:textId="7227A1FA" w:rsidR="00C17386" w:rsidRDefault="00955DE5" w:rsidP="00C17386">
      <w:pPr>
        <w:pStyle w:val="Hadley20"/>
        <w:spacing w:after="360"/>
      </w:pPr>
      <w:r>
        <w:t>O</w:t>
      </w:r>
      <w:r w:rsidR="00C17386" w:rsidRPr="00C17386">
        <w:t>rder coffee</w:t>
      </w:r>
      <w:r w:rsidR="005E3D60">
        <w:t>:</w:t>
      </w:r>
      <w:r w:rsidR="00C17386" w:rsidRPr="00C17386">
        <w:t xml:space="preserve"> caffeinated</w:t>
      </w:r>
      <w:r w:rsidR="005E3D60">
        <w:t>/</w:t>
      </w:r>
      <w:r w:rsidR="00C17386" w:rsidRPr="00C17386">
        <w:t xml:space="preserve">decaf. </w:t>
      </w:r>
    </w:p>
    <w:p w14:paraId="130E050B" w14:textId="303E07D7" w:rsidR="00C17386" w:rsidRDefault="00C17386" w:rsidP="00C17386">
      <w:pPr>
        <w:pStyle w:val="Hadley20"/>
        <w:spacing w:after="360"/>
      </w:pPr>
      <w:r w:rsidRPr="00C17386">
        <w:t>Order coffee</w:t>
      </w:r>
      <w:r w:rsidR="00B65694">
        <w:t>, colon,</w:t>
      </w:r>
      <w:r w:rsidRPr="00C17386">
        <w:t xml:space="preserve"> caffeinate</w:t>
      </w:r>
      <w:r w:rsidR="00B65694">
        <w:t xml:space="preserve">d, forward slash, </w:t>
      </w:r>
      <w:r w:rsidRPr="00C17386">
        <w:t>decaf</w:t>
      </w:r>
      <w:r w:rsidR="00B65694">
        <w:t>, period</w:t>
      </w:r>
    </w:p>
    <w:p w14:paraId="3DF7617D" w14:textId="77777777" w:rsidR="00256764" w:rsidRDefault="00C17386" w:rsidP="00C17386">
      <w:pPr>
        <w:pStyle w:val="Hadley20"/>
        <w:spacing w:after="360"/>
      </w:pPr>
      <w:r w:rsidRPr="00C17386">
        <w:t>Now braille the sentence</w:t>
      </w:r>
      <w:r w:rsidR="00256764">
        <w:t>:</w:t>
      </w:r>
      <w:r w:rsidRPr="00C17386">
        <w:t xml:space="preserve"> </w:t>
      </w:r>
    </w:p>
    <w:p w14:paraId="1D633CEE" w14:textId="2492B842" w:rsidR="00C17386" w:rsidRDefault="00C17386" w:rsidP="00C17386">
      <w:pPr>
        <w:pStyle w:val="Hadley20"/>
        <w:spacing w:after="360"/>
      </w:pPr>
      <w:r w:rsidRPr="00C17386">
        <w:lastRenderedPageBreak/>
        <w:t>You can shop for gifts</w:t>
      </w:r>
      <w:r w:rsidR="00201E29">
        <w:t>;</w:t>
      </w:r>
      <w:r w:rsidRPr="00C17386">
        <w:t xml:space="preserve"> buy novels, encyclopedias, and magazines. </w:t>
      </w:r>
    </w:p>
    <w:p w14:paraId="467B6EB1" w14:textId="73A0DDA6" w:rsidR="00C17386" w:rsidRDefault="00C17386" w:rsidP="00C17386">
      <w:pPr>
        <w:pStyle w:val="Hadley20"/>
        <w:spacing w:after="360"/>
      </w:pPr>
      <w:r w:rsidRPr="00C17386">
        <w:t>You can shop for gifts</w:t>
      </w:r>
      <w:r w:rsidR="00201E29">
        <w:t>, semicolon,</w:t>
      </w:r>
      <w:r w:rsidRPr="00C17386">
        <w:t xml:space="preserve"> buy novels,</w:t>
      </w:r>
      <w:r w:rsidR="007D4B6D">
        <w:t xml:space="preserve"> comma,</w:t>
      </w:r>
      <w:r w:rsidRPr="00C17386">
        <w:t xml:space="preserve"> encyclopedias, </w:t>
      </w:r>
      <w:r w:rsidR="007D4B6D">
        <w:t xml:space="preserve">comma, </w:t>
      </w:r>
      <w:r w:rsidRPr="00C17386">
        <w:t>and magazines</w:t>
      </w:r>
      <w:r w:rsidR="007D4B6D">
        <w:t>, period</w:t>
      </w:r>
    </w:p>
    <w:p w14:paraId="0DEBBA14" w14:textId="77777777" w:rsidR="00B40C7D" w:rsidRDefault="00C17386" w:rsidP="00C17386">
      <w:pPr>
        <w:pStyle w:val="Hadley20"/>
        <w:spacing w:after="360"/>
      </w:pPr>
      <w:r w:rsidRPr="00C17386">
        <w:t>Finally write</w:t>
      </w:r>
      <w:r w:rsidR="003F560B">
        <w:t>:</w:t>
      </w:r>
      <w:r w:rsidRPr="00C17386">
        <w:t xml:space="preserve"> </w:t>
      </w:r>
    </w:p>
    <w:p w14:paraId="5A522528" w14:textId="6D3C5564" w:rsidR="00C17386" w:rsidRDefault="00B40C7D" w:rsidP="00C17386">
      <w:pPr>
        <w:pStyle w:val="Hadley20"/>
        <w:spacing w:after="360"/>
      </w:pPr>
      <w:r>
        <w:t>S</w:t>
      </w:r>
      <w:r w:rsidR="00C17386" w:rsidRPr="00C17386">
        <w:t>it for a bit</w:t>
      </w:r>
      <w:r>
        <w:t>;</w:t>
      </w:r>
      <w:r w:rsidR="00C17386" w:rsidRPr="00C17386">
        <w:t xml:space="preserve"> preview some books. </w:t>
      </w:r>
    </w:p>
    <w:p w14:paraId="69660113" w14:textId="6084B8B2" w:rsidR="00C17386" w:rsidRDefault="00C17386" w:rsidP="00C17386">
      <w:pPr>
        <w:pStyle w:val="Hadley20"/>
        <w:spacing w:after="360"/>
      </w:pPr>
      <w:r w:rsidRPr="00C17386">
        <w:t>Sit for a bit</w:t>
      </w:r>
      <w:r w:rsidR="00B40C7D">
        <w:t>, semicolon,</w:t>
      </w:r>
      <w:r w:rsidRPr="00C17386">
        <w:t xml:space="preserve"> preview some books</w:t>
      </w:r>
      <w:r w:rsidR="00B40C7D">
        <w:t>, period</w:t>
      </w:r>
    </w:p>
    <w:p w14:paraId="337DA5C2" w14:textId="66771DFA" w:rsidR="00C17386" w:rsidRDefault="00C17386" w:rsidP="00C17386">
      <w:pPr>
        <w:pStyle w:val="Hadley20"/>
        <w:spacing w:after="360"/>
      </w:pPr>
      <w:r w:rsidRPr="00C17386">
        <w:t xml:space="preserve">When you're ready to check your braille, select </w:t>
      </w:r>
      <w:r w:rsidR="00B40C7D">
        <w:t>N</w:t>
      </w:r>
      <w:r w:rsidRPr="00C17386">
        <w:t>ext.</w:t>
      </w:r>
    </w:p>
    <w:p w14:paraId="1891BED8" w14:textId="2A5335EB" w:rsidR="00C17386" w:rsidRDefault="00C17386" w:rsidP="00C17386">
      <w:pPr>
        <w:pStyle w:val="Hadley20"/>
        <w:spacing w:after="360"/>
      </w:pPr>
    </w:p>
    <w:p w14:paraId="7EDF3FBF" w14:textId="77777777" w:rsidR="003D3267" w:rsidRDefault="003D3267" w:rsidP="003D3267">
      <w:pPr>
        <w:pStyle w:val="Heading2"/>
      </w:pPr>
      <w:r>
        <w:t>Workbook Page 13: Check Sentence Practice 1</w:t>
      </w:r>
    </w:p>
    <w:p w14:paraId="7AA3037F" w14:textId="361FD947" w:rsidR="00C17386" w:rsidRDefault="00C17386" w:rsidP="00C17386">
      <w:pPr>
        <w:pStyle w:val="Hadley20"/>
        <w:spacing w:after="360"/>
      </w:pPr>
      <w:r w:rsidRPr="00C17386">
        <w:t xml:space="preserve">You can check your braille on page 13 of the workbook. </w:t>
      </w:r>
    </w:p>
    <w:p w14:paraId="76BFBD2E" w14:textId="77777777" w:rsidR="009C1E55" w:rsidRDefault="00C17386" w:rsidP="00C17386">
      <w:pPr>
        <w:pStyle w:val="Hadley20"/>
        <w:spacing w:after="360"/>
      </w:pPr>
      <w:r w:rsidRPr="00C17386">
        <w:t>Feel the forward slash, semicolon</w:t>
      </w:r>
      <w:r w:rsidR="009C1E55">
        <w:t>,</w:t>
      </w:r>
      <w:r w:rsidRPr="00C17386">
        <w:t xml:space="preserve"> and colon in the top left corner of the page. </w:t>
      </w:r>
    </w:p>
    <w:p w14:paraId="153E3415" w14:textId="12A8F4B0" w:rsidR="00C17386" w:rsidRDefault="00C17386" w:rsidP="00C17386">
      <w:pPr>
        <w:pStyle w:val="Hadley20"/>
        <w:spacing w:after="360"/>
      </w:pPr>
      <w:r w:rsidRPr="00C17386">
        <w:t xml:space="preserve">Compare your writing to the sentences on this page. </w:t>
      </w:r>
    </w:p>
    <w:p w14:paraId="31829820" w14:textId="77777777" w:rsidR="00C17386" w:rsidRDefault="00C17386" w:rsidP="00C17386">
      <w:pPr>
        <w:pStyle w:val="Hadley20"/>
        <w:spacing w:after="360"/>
      </w:pPr>
      <w:r w:rsidRPr="00C17386">
        <w:lastRenderedPageBreak/>
        <w:t xml:space="preserve">Did you use the punctuation correctly in each sentence? </w:t>
      </w:r>
    </w:p>
    <w:p w14:paraId="55483CDB" w14:textId="75604EC6" w:rsidR="00C17386" w:rsidRDefault="00C17386" w:rsidP="00C17386">
      <w:pPr>
        <w:pStyle w:val="Hadley20"/>
        <w:spacing w:after="360"/>
      </w:pPr>
      <w:r w:rsidRPr="00C17386">
        <w:t xml:space="preserve">When you're ready for more, turn to page 14 in your workbook and select </w:t>
      </w:r>
      <w:r w:rsidR="00430DB7">
        <w:t>N</w:t>
      </w:r>
      <w:r w:rsidRPr="00C17386">
        <w:t>ext.</w:t>
      </w:r>
    </w:p>
    <w:p w14:paraId="4125CBA3" w14:textId="635D7D08" w:rsidR="00C17386" w:rsidRDefault="00A74197" w:rsidP="00A74197">
      <w:pPr>
        <w:pStyle w:val="Heading2"/>
      </w:pPr>
      <w:r>
        <w:t>Workbook Page 14: Sentence Practice 2</w:t>
      </w:r>
    </w:p>
    <w:p w14:paraId="0A35FFC4" w14:textId="77777777" w:rsidR="00C17386" w:rsidRDefault="00C17386" w:rsidP="00C17386">
      <w:pPr>
        <w:pStyle w:val="Hadley20"/>
        <w:spacing w:after="360"/>
      </w:pPr>
      <w:r w:rsidRPr="00C17386">
        <w:t xml:space="preserve">Now try writing a longer sentence. </w:t>
      </w:r>
    </w:p>
    <w:p w14:paraId="5B0B82A6" w14:textId="24DC0DE2" w:rsidR="00C17386" w:rsidRDefault="00C17386" w:rsidP="00C17386">
      <w:pPr>
        <w:pStyle w:val="Hadley20"/>
        <w:spacing w:after="360"/>
      </w:pPr>
      <w:r w:rsidRPr="00C17386">
        <w:t>The bookstore has various genres of writing including comic books</w:t>
      </w:r>
      <w:r w:rsidR="00E63ACD">
        <w:t>/</w:t>
      </w:r>
      <w:r w:rsidRPr="00C17386">
        <w:t xml:space="preserve">graphic novels. </w:t>
      </w:r>
    </w:p>
    <w:p w14:paraId="0C238D12" w14:textId="74F7A655" w:rsidR="00C17386" w:rsidRDefault="00C17386" w:rsidP="00C17386">
      <w:pPr>
        <w:pStyle w:val="Hadley20"/>
        <w:spacing w:after="360"/>
      </w:pPr>
      <w:r w:rsidRPr="00C17386">
        <w:t>The bookstore has various genres of writing</w:t>
      </w:r>
      <w:r w:rsidR="006448F4">
        <w:t xml:space="preserve"> </w:t>
      </w:r>
      <w:r w:rsidRPr="00C17386">
        <w:t>including comic books</w:t>
      </w:r>
      <w:r w:rsidR="006448F4">
        <w:t xml:space="preserve">, forward slash, </w:t>
      </w:r>
      <w:r w:rsidRPr="00C17386">
        <w:t>graphic novels</w:t>
      </w:r>
      <w:r w:rsidR="006448F4">
        <w:t>, period</w:t>
      </w:r>
    </w:p>
    <w:p w14:paraId="46154C09" w14:textId="77777777" w:rsidR="004742D5" w:rsidRDefault="00C17386" w:rsidP="00C17386">
      <w:pPr>
        <w:pStyle w:val="Hadley20"/>
        <w:spacing w:after="360"/>
      </w:pPr>
      <w:r w:rsidRPr="00C17386">
        <w:t>Next, write the sentence</w:t>
      </w:r>
      <w:r w:rsidR="004742D5">
        <w:t>:</w:t>
      </w:r>
      <w:r w:rsidRPr="00C17386">
        <w:t xml:space="preserve"> </w:t>
      </w:r>
    </w:p>
    <w:p w14:paraId="34BD77C1" w14:textId="48213CDC" w:rsidR="00C17386" w:rsidRDefault="00C17386" w:rsidP="00C17386">
      <w:pPr>
        <w:pStyle w:val="Hadley20"/>
        <w:spacing w:after="360"/>
      </w:pPr>
      <w:r w:rsidRPr="00C17386">
        <w:t>The fantasy genre encompasses a wide range of topics</w:t>
      </w:r>
      <w:r w:rsidR="00D25610">
        <w:t>:</w:t>
      </w:r>
      <w:r w:rsidRPr="00C17386">
        <w:t xml:space="preserve"> magic, mythology, and legendary creatures.</w:t>
      </w:r>
    </w:p>
    <w:p w14:paraId="359947CD" w14:textId="376F3668" w:rsidR="00C17386" w:rsidRDefault="00C17386" w:rsidP="00C17386">
      <w:pPr>
        <w:pStyle w:val="Hadley20"/>
        <w:spacing w:after="360"/>
      </w:pPr>
      <w:r w:rsidRPr="00C17386">
        <w:t>The fantasy genre encompasses a wide range of topics</w:t>
      </w:r>
      <w:r w:rsidR="004742D5">
        <w:t>, colon,</w:t>
      </w:r>
      <w:r w:rsidRPr="00C17386">
        <w:t xml:space="preserve"> magic,</w:t>
      </w:r>
      <w:r w:rsidR="004742D5">
        <w:t xml:space="preserve"> comma,</w:t>
      </w:r>
      <w:r w:rsidRPr="00C17386">
        <w:t xml:space="preserve"> mythology, </w:t>
      </w:r>
      <w:r w:rsidR="004742D5">
        <w:t xml:space="preserve">comma, </w:t>
      </w:r>
      <w:r w:rsidRPr="00C17386">
        <w:t>and legendary creatures</w:t>
      </w:r>
      <w:r w:rsidR="004742D5">
        <w:t>, period</w:t>
      </w:r>
    </w:p>
    <w:p w14:paraId="27BEAA5C" w14:textId="3C4299CE" w:rsidR="00C17386" w:rsidRDefault="00C17386" w:rsidP="00C17386">
      <w:pPr>
        <w:pStyle w:val="Hadley20"/>
        <w:spacing w:after="360"/>
      </w:pPr>
      <w:r w:rsidRPr="00C17386">
        <w:t>When you're ready to check your braille, select Next.</w:t>
      </w:r>
    </w:p>
    <w:p w14:paraId="2ECDA590" w14:textId="3D5BCD6E" w:rsidR="00E529F1" w:rsidRDefault="00E529F1" w:rsidP="00E529F1">
      <w:pPr>
        <w:pStyle w:val="Heading2"/>
      </w:pPr>
      <w:r>
        <w:lastRenderedPageBreak/>
        <w:t>Workbook Page 14: Check Sentence Practice 2</w:t>
      </w:r>
    </w:p>
    <w:p w14:paraId="23F2C081" w14:textId="753935B0" w:rsidR="00C17386" w:rsidRDefault="00C17386" w:rsidP="00C17386">
      <w:pPr>
        <w:pStyle w:val="Hadley20"/>
        <w:spacing w:after="360"/>
      </w:pPr>
      <w:r w:rsidRPr="00C17386">
        <w:t xml:space="preserve">You can check your work on page 14 of the workbook. </w:t>
      </w:r>
    </w:p>
    <w:p w14:paraId="256AE771" w14:textId="77777777" w:rsidR="0067650F" w:rsidRDefault="00C17386" w:rsidP="00C17386">
      <w:pPr>
        <w:pStyle w:val="Hadley20"/>
        <w:spacing w:after="360"/>
      </w:pPr>
      <w:r w:rsidRPr="00C17386">
        <w:t xml:space="preserve">Feel the forward slash, semicolon, and colon in the top left corner of the page. </w:t>
      </w:r>
    </w:p>
    <w:p w14:paraId="69C0F234" w14:textId="345B1615" w:rsidR="00C17386" w:rsidRDefault="00C17386" w:rsidP="00C17386">
      <w:pPr>
        <w:pStyle w:val="Hadley20"/>
        <w:spacing w:after="360"/>
      </w:pPr>
      <w:r w:rsidRPr="00C17386">
        <w:t xml:space="preserve">Compare your sentences with the sentences written here. </w:t>
      </w:r>
    </w:p>
    <w:p w14:paraId="330C70F7" w14:textId="2A18ADC0" w:rsidR="00C17386" w:rsidRDefault="00C17386" w:rsidP="00C17386">
      <w:pPr>
        <w:pStyle w:val="Hadley20"/>
        <w:spacing w:after="360"/>
      </w:pPr>
      <w:r w:rsidRPr="00C17386">
        <w:t>When you're ready for more, turn to page 15 in your workbook and select Next.</w:t>
      </w:r>
    </w:p>
    <w:p w14:paraId="0FCE7811" w14:textId="311FE5D5" w:rsidR="00C17386" w:rsidRDefault="00D074A3" w:rsidP="00D074A3">
      <w:pPr>
        <w:pStyle w:val="Heading2"/>
      </w:pPr>
      <w:r>
        <w:t>Workbook Page 15: Sentence Practice 3</w:t>
      </w:r>
    </w:p>
    <w:p w14:paraId="05DC7395" w14:textId="0490C2B4" w:rsidR="00892426" w:rsidRDefault="00892426" w:rsidP="00C17386">
      <w:pPr>
        <w:pStyle w:val="Hadley20"/>
        <w:spacing w:after="360"/>
      </w:pPr>
      <w:r w:rsidRPr="00892426">
        <w:t>Let's continue with writing the next sentence</w:t>
      </w:r>
      <w:r w:rsidR="00050B8F">
        <w:t>:</w:t>
      </w:r>
      <w:r w:rsidRPr="00892426">
        <w:t xml:space="preserve"> </w:t>
      </w:r>
    </w:p>
    <w:p w14:paraId="50D3CE44" w14:textId="3C4DF594" w:rsidR="00892426" w:rsidRDefault="00892426" w:rsidP="00C17386">
      <w:pPr>
        <w:pStyle w:val="Hadley20"/>
        <w:spacing w:after="360"/>
      </w:pPr>
      <w:r w:rsidRPr="00892426">
        <w:t>A classic is a book widely accepted as noteworthy</w:t>
      </w:r>
      <w:r w:rsidR="006A77F3">
        <w:t>; i</w:t>
      </w:r>
      <w:r w:rsidRPr="00892426">
        <w:t xml:space="preserve">t stands the test of time. </w:t>
      </w:r>
    </w:p>
    <w:p w14:paraId="667E793C" w14:textId="09968B6E" w:rsidR="00892426" w:rsidRDefault="00892426" w:rsidP="00C17386">
      <w:pPr>
        <w:pStyle w:val="Hadley20"/>
        <w:spacing w:after="360"/>
      </w:pPr>
      <w:r w:rsidRPr="00892426">
        <w:t>A classic is a book widely accepted as noteworthy, semicolon</w:t>
      </w:r>
      <w:r w:rsidR="006A77F3">
        <w:t>, i</w:t>
      </w:r>
      <w:r w:rsidRPr="00892426">
        <w:t>t stands the test of time, period</w:t>
      </w:r>
    </w:p>
    <w:p w14:paraId="399EC47F" w14:textId="77777777" w:rsidR="006A77F3" w:rsidRDefault="00892426" w:rsidP="00C17386">
      <w:pPr>
        <w:pStyle w:val="Hadley20"/>
        <w:spacing w:after="360"/>
      </w:pPr>
      <w:r w:rsidRPr="00892426">
        <w:t>Finally, write this sentence</w:t>
      </w:r>
      <w:r w:rsidR="006A77F3">
        <w:t>:</w:t>
      </w:r>
    </w:p>
    <w:p w14:paraId="510A8A97" w14:textId="4552B1FD" w:rsidR="00892426" w:rsidRDefault="00892426" w:rsidP="00C17386">
      <w:pPr>
        <w:pStyle w:val="Hadley20"/>
        <w:spacing w:after="360"/>
      </w:pPr>
      <w:r w:rsidRPr="00892426">
        <w:t>Popular classic novels</w:t>
      </w:r>
      <w:r w:rsidR="00B30EF2">
        <w:t>:</w:t>
      </w:r>
      <w:r w:rsidRPr="00892426">
        <w:t xml:space="preserve"> To Kill a Mockingbird, Little Women</w:t>
      </w:r>
      <w:r w:rsidR="00B30EF2">
        <w:t>,</w:t>
      </w:r>
      <w:r w:rsidRPr="00892426">
        <w:t xml:space="preserve"> and A Tale of Two Cities.</w:t>
      </w:r>
    </w:p>
    <w:p w14:paraId="1CEA0C56" w14:textId="16F317D5" w:rsidR="00892426" w:rsidRDefault="00892426" w:rsidP="00C17386">
      <w:pPr>
        <w:pStyle w:val="Hadley20"/>
        <w:spacing w:after="360"/>
      </w:pPr>
      <w:r w:rsidRPr="00892426">
        <w:lastRenderedPageBreak/>
        <w:t>Popular classic novels, colon, To Kill a Mockingbird</w:t>
      </w:r>
      <w:r w:rsidR="00B30EF2">
        <w:t>,</w:t>
      </w:r>
      <w:r w:rsidRPr="00892426">
        <w:t xml:space="preserve"> comma</w:t>
      </w:r>
      <w:r w:rsidR="00B30EF2">
        <w:t>,</w:t>
      </w:r>
      <w:r w:rsidRPr="00892426">
        <w:t xml:space="preserve"> Little Women</w:t>
      </w:r>
      <w:r w:rsidR="00B30EF2">
        <w:t>,</w:t>
      </w:r>
      <w:r w:rsidRPr="00892426">
        <w:t xml:space="preserve"> comma</w:t>
      </w:r>
      <w:r w:rsidR="00B30EF2">
        <w:t>,</w:t>
      </w:r>
      <w:r w:rsidRPr="00892426">
        <w:t xml:space="preserve"> and A Tale of Two Cities</w:t>
      </w:r>
      <w:r w:rsidR="00B30EF2">
        <w:t>,</w:t>
      </w:r>
      <w:r w:rsidRPr="00892426">
        <w:t xml:space="preserve"> period</w:t>
      </w:r>
    </w:p>
    <w:p w14:paraId="15B4D133" w14:textId="59E7F544" w:rsidR="00C17386" w:rsidRDefault="00892426" w:rsidP="00C17386">
      <w:pPr>
        <w:pStyle w:val="Hadley20"/>
        <w:spacing w:after="360"/>
      </w:pPr>
      <w:r w:rsidRPr="00892426">
        <w:t>When you're ready to check your braille, select next.</w:t>
      </w:r>
    </w:p>
    <w:p w14:paraId="32B90A1F" w14:textId="1E180030" w:rsidR="00892426" w:rsidRDefault="00B30EF2" w:rsidP="00957995">
      <w:pPr>
        <w:pStyle w:val="Heading2"/>
      </w:pPr>
      <w:r>
        <w:t>Workbook Page 15: Check Sentence Practice 3</w:t>
      </w:r>
    </w:p>
    <w:p w14:paraId="24922E36" w14:textId="77777777" w:rsidR="00892426" w:rsidRDefault="00892426" w:rsidP="00C17386">
      <w:pPr>
        <w:pStyle w:val="Hadley20"/>
        <w:spacing w:after="360"/>
      </w:pPr>
      <w:r w:rsidRPr="00892426">
        <w:t xml:space="preserve">These sentences can be found on page 15 of the workbook to check your writing. </w:t>
      </w:r>
    </w:p>
    <w:p w14:paraId="00CC15BC" w14:textId="77777777" w:rsidR="00892426" w:rsidRDefault="00892426" w:rsidP="00C17386">
      <w:pPr>
        <w:pStyle w:val="Hadley20"/>
        <w:spacing w:after="360"/>
      </w:pPr>
      <w:r w:rsidRPr="00892426">
        <w:t>Feel the forward slash, semicolon, and colon in the top left corner of the page.</w:t>
      </w:r>
    </w:p>
    <w:p w14:paraId="6B1F6016" w14:textId="7F59CEEE" w:rsidR="00892426" w:rsidRDefault="00892426" w:rsidP="00C17386">
      <w:pPr>
        <w:pStyle w:val="Hadley20"/>
        <w:spacing w:after="360"/>
      </w:pPr>
      <w:r w:rsidRPr="00892426">
        <w:t>Select Next to complete this workshop.</w:t>
      </w:r>
    </w:p>
    <w:p w14:paraId="3364747D" w14:textId="055740C3" w:rsidR="00892426" w:rsidRDefault="00EF53CF" w:rsidP="00EF53CF">
      <w:pPr>
        <w:pStyle w:val="Heading2"/>
      </w:pPr>
      <w:r>
        <w:t>Completion</w:t>
      </w:r>
    </w:p>
    <w:p w14:paraId="7711ED85" w14:textId="66BE21B8" w:rsidR="00892426" w:rsidRDefault="00892426" w:rsidP="00C17386">
      <w:pPr>
        <w:pStyle w:val="Hadley20"/>
        <w:spacing w:after="360"/>
      </w:pPr>
      <w:r w:rsidRPr="00892426">
        <w:t xml:space="preserve">Congratulations. You have completed </w:t>
      </w:r>
      <w:r w:rsidR="00DB6A5B">
        <w:t>E</w:t>
      </w:r>
      <w:r w:rsidRPr="00892426">
        <w:t xml:space="preserve">veryday </w:t>
      </w:r>
      <w:r w:rsidR="00DB6A5B">
        <w:t>B</w:t>
      </w:r>
      <w:r w:rsidRPr="00892426">
        <w:t xml:space="preserve">raille </w:t>
      </w:r>
      <w:r w:rsidR="00DB6A5B">
        <w:t>W</w:t>
      </w:r>
      <w:r w:rsidRPr="00892426">
        <w:t xml:space="preserve">riting, </w:t>
      </w:r>
      <w:r w:rsidR="00DB6A5B">
        <w:t>P</w:t>
      </w:r>
      <w:r w:rsidRPr="00892426">
        <w:t>unctuation</w:t>
      </w:r>
      <w:r w:rsidR="00DB6A5B">
        <w:t>:</w:t>
      </w:r>
      <w:r w:rsidRPr="00892426">
        <w:t xml:space="preserve"> </w:t>
      </w:r>
      <w:r w:rsidR="00DB6A5B">
        <w:t>C</w:t>
      </w:r>
      <w:r w:rsidRPr="00892426">
        <w:t xml:space="preserve">olon, </w:t>
      </w:r>
      <w:r w:rsidR="00DB6A5B">
        <w:t>S</w:t>
      </w:r>
      <w:r w:rsidRPr="00892426">
        <w:t xml:space="preserve">emicolon, </w:t>
      </w:r>
      <w:r w:rsidR="00DB6A5B">
        <w:t>F</w:t>
      </w:r>
      <w:r w:rsidRPr="00892426">
        <w:t xml:space="preserve">orward </w:t>
      </w:r>
      <w:r w:rsidR="00DB6A5B">
        <w:t>S</w:t>
      </w:r>
      <w:r w:rsidRPr="00892426">
        <w:t xml:space="preserve">lash. </w:t>
      </w:r>
    </w:p>
    <w:p w14:paraId="33E32CED" w14:textId="2BC41AF6" w:rsidR="00892426" w:rsidRPr="00D36941" w:rsidRDefault="00892426" w:rsidP="00C17386">
      <w:pPr>
        <w:pStyle w:val="Hadley20"/>
        <w:spacing w:after="360"/>
      </w:pPr>
      <w:r w:rsidRPr="00892426">
        <w:t xml:space="preserve">If you have any questions about the punctuation that you just learned, just call a Hadley </w:t>
      </w:r>
      <w:r w:rsidR="00A2780E">
        <w:t>b</w:t>
      </w:r>
      <w:r w:rsidRPr="00892426">
        <w:t>raille expert. We are happy to help.</w:t>
      </w:r>
    </w:p>
    <w:sectPr w:rsidR="00892426" w:rsidRPr="00D36941" w:rsidSect="00CA68AD">
      <w:headerReference w:type="default" r:id="rId7"/>
      <w:footerReference w:type="default" r:id="rId8"/>
      <w:headerReference w:type="first" r:id="rId9"/>
      <w:footerReference w:type="first" r:id="rId10"/>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DCAEE" w14:textId="77777777" w:rsidR="00C43C03" w:rsidRDefault="00C43C03" w:rsidP="00541A87">
      <w:pPr>
        <w:spacing w:after="0" w:line="240" w:lineRule="auto"/>
      </w:pPr>
      <w:r>
        <w:separator/>
      </w:r>
    </w:p>
  </w:endnote>
  <w:endnote w:type="continuationSeparator" w:id="0">
    <w:p w14:paraId="6E7FAE95" w14:textId="77777777" w:rsidR="00C43C03" w:rsidRDefault="00C43C0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Calibri"/>
    <w:panose1 w:val="02000604040000020004"/>
    <w:charset w:val="00"/>
    <w:family w:val="modern"/>
    <w:notTrueType/>
    <w:pitch w:val="variable"/>
    <w:sig w:usb0="00000087" w:usb1="00000000" w:usb2="00000000" w:usb3="00000000" w:csb0="0000000B" w:csb1="00000000"/>
  </w:font>
  <w:font w:name="Gotham Medium">
    <w:altName w:val="Calibri"/>
    <w:panose1 w:val="02000603030000020004"/>
    <w:charset w:val="00"/>
    <w:family w:val="auto"/>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6D74" w14:textId="77777777" w:rsidR="00C43C03" w:rsidRDefault="00C43C03" w:rsidP="00541A87">
      <w:pPr>
        <w:spacing w:after="0" w:line="240" w:lineRule="auto"/>
      </w:pPr>
      <w:r>
        <w:separator/>
      </w:r>
    </w:p>
  </w:footnote>
  <w:footnote w:type="continuationSeparator" w:id="0">
    <w:p w14:paraId="20CA0738" w14:textId="77777777" w:rsidR="00C43C03" w:rsidRDefault="00C43C0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B6358E3" w:rsidR="00824974" w:rsidRDefault="002223FA" w:rsidP="00AC09FC">
    <w:pPr>
      <w:pStyle w:val="Header"/>
      <w:ind w:left="2880" w:hanging="2880"/>
    </w:pPr>
    <w:r>
      <w:rPr>
        <w:rFonts w:ascii="Gotham Medium" w:hAnsi="Gotham Medium"/>
      </w:rPr>
      <w:t>Everyday Braille Writing</w:t>
    </w:r>
    <w:r w:rsidR="005F572D">
      <w:rPr>
        <w:rFonts w:ascii="Gotham Medium" w:hAnsi="Gotham Medium"/>
      </w:rPr>
      <w:t xml:space="preserve"> </w:t>
    </w:r>
    <w:r w:rsidR="00C17386">
      <w:rPr>
        <w:rFonts w:ascii="Gotham Medium" w:hAnsi="Gotham Medium"/>
      </w:rPr>
      <w:t>15: Colon, Semicolon, Forward Slash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9726A"/>
    <w:multiLevelType w:val="hybridMultilevel"/>
    <w:tmpl w:val="4642A5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5591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0B8F"/>
    <w:rsid w:val="00065FEE"/>
    <w:rsid w:val="000A2C98"/>
    <w:rsid w:val="000B6B18"/>
    <w:rsid w:val="000D525E"/>
    <w:rsid w:val="000E2DB2"/>
    <w:rsid w:val="00136584"/>
    <w:rsid w:val="0016574A"/>
    <w:rsid w:val="00180D92"/>
    <w:rsid w:val="001C3B7B"/>
    <w:rsid w:val="001C414F"/>
    <w:rsid w:val="001F343B"/>
    <w:rsid w:val="00201E29"/>
    <w:rsid w:val="00216F3F"/>
    <w:rsid w:val="002223FA"/>
    <w:rsid w:val="00227D0C"/>
    <w:rsid w:val="00230716"/>
    <w:rsid w:val="002369C8"/>
    <w:rsid w:val="00256764"/>
    <w:rsid w:val="00275C3F"/>
    <w:rsid w:val="00294974"/>
    <w:rsid w:val="00294FEC"/>
    <w:rsid w:val="002B3201"/>
    <w:rsid w:val="002B5346"/>
    <w:rsid w:val="002D6DA5"/>
    <w:rsid w:val="003357D5"/>
    <w:rsid w:val="00355814"/>
    <w:rsid w:val="003B62BA"/>
    <w:rsid w:val="003C5184"/>
    <w:rsid w:val="003D3267"/>
    <w:rsid w:val="003F560B"/>
    <w:rsid w:val="00402FDC"/>
    <w:rsid w:val="0042258F"/>
    <w:rsid w:val="00424D09"/>
    <w:rsid w:val="00430DB7"/>
    <w:rsid w:val="00442028"/>
    <w:rsid w:val="00445C53"/>
    <w:rsid w:val="004523F4"/>
    <w:rsid w:val="00460F42"/>
    <w:rsid w:val="004742D5"/>
    <w:rsid w:val="00477228"/>
    <w:rsid w:val="00481999"/>
    <w:rsid w:val="004D6DB7"/>
    <w:rsid w:val="004F52EE"/>
    <w:rsid w:val="00512EF2"/>
    <w:rsid w:val="005269AB"/>
    <w:rsid w:val="00531E0F"/>
    <w:rsid w:val="005418B0"/>
    <w:rsid w:val="00541A87"/>
    <w:rsid w:val="0056078C"/>
    <w:rsid w:val="00561ED2"/>
    <w:rsid w:val="005670C8"/>
    <w:rsid w:val="00596589"/>
    <w:rsid w:val="005E3D60"/>
    <w:rsid w:val="005F572D"/>
    <w:rsid w:val="006448F4"/>
    <w:rsid w:val="006749AF"/>
    <w:rsid w:val="0067650F"/>
    <w:rsid w:val="006A77F3"/>
    <w:rsid w:val="006B7D99"/>
    <w:rsid w:val="006D16A2"/>
    <w:rsid w:val="006E1E1C"/>
    <w:rsid w:val="006F62DB"/>
    <w:rsid w:val="007657C6"/>
    <w:rsid w:val="00792E37"/>
    <w:rsid w:val="007A6714"/>
    <w:rsid w:val="007C5ADB"/>
    <w:rsid w:val="007D046E"/>
    <w:rsid w:val="007D4B6D"/>
    <w:rsid w:val="007E4E5E"/>
    <w:rsid w:val="00824974"/>
    <w:rsid w:val="00840BF3"/>
    <w:rsid w:val="008435DA"/>
    <w:rsid w:val="00892426"/>
    <w:rsid w:val="008F671F"/>
    <w:rsid w:val="00932BEC"/>
    <w:rsid w:val="0095233F"/>
    <w:rsid w:val="00955DE5"/>
    <w:rsid w:val="00957995"/>
    <w:rsid w:val="009A537B"/>
    <w:rsid w:val="009C1E55"/>
    <w:rsid w:val="009D169E"/>
    <w:rsid w:val="009D5D65"/>
    <w:rsid w:val="009D791B"/>
    <w:rsid w:val="009F332A"/>
    <w:rsid w:val="00A06345"/>
    <w:rsid w:val="00A2780E"/>
    <w:rsid w:val="00A31EE6"/>
    <w:rsid w:val="00A361CF"/>
    <w:rsid w:val="00A36A66"/>
    <w:rsid w:val="00A466CB"/>
    <w:rsid w:val="00A51355"/>
    <w:rsid w:val="00A74197"/>
    <w:rsid w:val="00AB2F98"/>
    <w:rsid w:val="00AC09FC"/>
    <w:rsid w:val="00AC7644"/>
    <w:rsid w:val="00B113D0"/>
    <w:rsid w:val="00B20062"/>
    <w:rsid w:val="00B25465"/>
    <w:rsid w:val="00B30EF2"/>
    <w:rsid w:val="00B40C7D"/>
    <w:rsid w:val="00B65694"/>
    <w:rsid w:val="00B67BBF"/>
    <w:rsid w:val="00B9279F"/>
    <w:rsid w:val="00BB4655"/>
    <w:rsid w:val="00BE2028"/>
    <w:rsid w:val="00C0132F"/>
    <w:rsid w:val="00C12796"/>
    <w:rsid w:val="00C17386"/>
    <w:rsid w:val="00C36BA8"/>
    <w:rsid w:val="00C43C03"/>
    <w:rsid w:val="00C663BA"/>
    <w:rsid w:val="00CA68AD"/>
    <w:rsid w:val="00CB0BB5"/>
    <w:rsid w:val="00CD38BC"/>
    <w:rsid w:val="00D074A3"/>
    <w:rsid w:val="00D25610"/>
    <w:rsid w:val="00D36941"/>
    <w:rsid w:val="00D41B33"/>
    <w:rsid w:val="00DB4383"/>
    <w:rsid w:val="00DB6A5B"/>
    <w:rsid w:val="00DC01AA"/>
    <w:rsid w:val="00DE18D6"/>
    <w:rsid w:val="00DE4142"/>
    <w:rsid w:val="00DE7399"/>
    <w:rsid w:val="00DE7BD4"/>
    <w:rsid w:val="00DF05B7"/>
    <w:rsid w:val="00DF299A"/>
    <w:rsid w:val="00DF4477"/>
    <w:rsid w:val="00E345B6"/>
    <w:rsid w:val="00E377F0"/>
    <w:rsid w:val="00E42555"/>
    <w:rsid w:val="00E529F1"/>
    <w:rsid w:val="00E605CB"/>
    <w:rsid w:val="00E63ACD"/>
    <w:rsid w:val="00E64E91"/>
    <w:rsid w:val="00E86136"/>
    <w:rsid w:val="00EB1B74"/>
    <w:rsid w:val="00EB1FF7"/>
    <w:rsid w:val="00EE0DB5"/>
    <w:rsid w:val="00EF53CF"/>
    <w:rsid w:val="00F2356C"/>
    <w:rsid w:val="00F605DC"/>
    <w:rsid w:val="00F74EB2"/>
    <w:rsid w:val="00FB251B"/>
    <w:rsid w:val="00FB3B3D"/>
    <w:rsid w:val="00FC12F4"/>
    <w:rsid w:val="00FC2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43B"/>
    <w:pPr>
      <w:spacing w:after="360" w:line="360" w:lineRule="auto"/>
    </w:pPr>
    <w:rPr>
      <w:rFonts w:ascii="Gotham Book" w:hAnsi="Gotham Book"/>
      <w:sz w:val="28"/>
    </w:rPr>
  </w:style>
  <w:style w:type="paragraph" w:styleId="Heading1">
    <w:name w:val="heading 1"/>
    <w:basedOn w:val="Normal"/>
    <w:next w:val="Normal"/>
    <w:link w:val="Heading1Char"/>
    <w:autoRedefine/>
    <w:uiPriority w:val="9"/>
    <w:qFormat/>
    <w:rsid w:val="001F343B"/>
    <w:pPr>
      <w:keepNext/>
      <w:keepLines/>
      <w:spacing w:before="240" w:after="240"/>
      <w:outlineLvl w:val="0"/>
    </w:pPr>
    <w:rPr>
      <w:rFonts w:ascii="Gotham Medium" w:eastAsiaTheme="majorEastAsia" w:hAnsi="Gotham Medium" w:cstheme="majorBidi"/>
      <w:b/>
      <w:sz w:val="36"/>
      <w:szCs w:val="32"/>
    </w:rPr>
  </w:style>
  <w:style w:type="paragraph" w:styleId="Heading2">
    <w:name w:val="heading 2"/>
    <w:basedOn w:val="Normal"/>
    <w:next w:val="Normal"/>
    <w:link w:val="Heading2Char"/>
    <w:uiPriority w:val="9"/>
    <w:unhideWhenUsed/>
    <w:qFormat/>
    <w:rsid w:val="001F343B"/>
    <w:pPr>
      <w:keepNext/>
      <w:keepLines/>
      <w:spacing w:before="200" w:after="200"/>
      <w:outlineLvl w:val="1"/>
    </w:pPr>
    <w:rPr>
      <w:rFonts w:ascii="Gotham Medium" w:eastAsiaTheme="majorEastAsia" w:hAnsi="Gotham Medium" w:cstheme="majorBidi"/>
      <w:b/>
      <w:sz w:val="32"/>
      <w:szCs w:val="32"/>
    </w:rPr>
  </w:style>
  <w:style w:type="paragraph" w:styleId="Heading3">
    <w:name w:val="heading 3"/>
    <w:basedOn w:val="Normal"/>
    <w:next w:val="Normal"/>
    <w:link w:val="Heading3Char"/>
    <w:autoRedefine/>
    <w:uiPriority w:val="9"/>
    <w:unhideWhenUsed/>
    <w:qFormat/>
    <w:rsid w:val="001F343B"/>
    <w:pPr>
      <w:keepNext/>
      <w:keepLines/>
      <w:spacing w:before="200" w:after="200"/>
      <w:outlineLvl w:val="2"/>
    </w:pPr>
    <w:rPr>
      <w:rFonts w:asciiTheme="minorHAnsi" w:eastAsiaTheme="majorEastAsia" w:hAnsiTheme="minorHAnsi" w:cstheme="majorBidi"/>
      <w:b/>
      <w:i/>
      <w:sz w:val="32"/>
      <w:szCs w:val="32"/>
    </w:rPr>
  </w:style>
  <w:style w:type="paragraph" w:styleId="Heading4">
    <w:name w:val="heading 4"/>
    <w:basedOn w:val="Normal"/>
    <w:next w:val="Normal"/>
    <w:link w:val="Heading4Char"/>
    <w:autoRedefine/>
    <w:uiPriority w:val="9"/>
    <w:unhideWhenUsed/>
    <w:qFormat/>
    <w:rsid w:val="001F343B"/>
    <w:pPr>
      <w:keepNext/>
      <w:keepLines/>
      <w:spacing w:before="200" w:after="200"/>
      <w:outlineLvl w:val="3"/>
    </w:pPr>
    <w:rPr>
      <w:rFonts w:asciiTheme="minorHAnsi" w:eastAsiaTheme="majorEastAsia" w:hAnsiTheme="minorHAnsi" w:cstheme="majorBidi"/>
      <w:b/>
      <w:bCs/>
    </w:rPr>
  </w:style>
  <w:style w:type="paragraph" w:styleId="Heading5">
    <w:name w:val="heading 5"/>
    <w:basedOn w:val="Normal"/>
    <w:next w:val="Normal"/>
    <w:link w:val="Heading5Char"/>
    <w:uiPriority w:val="9"/>
    <w:unhideWhenUsed/>
    <w:qFormat/>
    <w:rsid w:val="001F343B"/>
    <w:pPr>
      <w:keepNext/>
      <w:keepLines/>
      <w:spacing w:before="40" w:after="0"/>
      <w:outlineLvl w:val="4"/>
    </w:pPr>
    <w:rPr>
      <w:rFonts w:asciiTheme="majorHAnsi" w:eastAsiaTheme="majorEastAsia" w:hAnsiTheme="majorHAnsi" w:cstheme="majorBidi"/>
      <w:b/>
      <w:i/>
      <w:iCs/>
    </w:rPr>
  </w:style>
  <w:style w:type="character" w:default="1" w:styleId="DefaultParagraphFont">
    <w:name w:val="Default Paragraph Font"/>
    <w:uiPriority w:val="1"/>
    <w:semiHidden/>
    <w:unhideWhenUsed/>
    <w:rsid w:val="001F343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F343B"/>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1F3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43B"/>
    <w:rPr>
      <w:rFonts w:ascii="Segoe UI" w:hAnsi="Segoe UI" w:cs="Segoe UI"/>
      <w:sz w:val="18"/>
      <w:szCs w:val="18"/>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1F343B"/>
    <w:rPr>
      <w:rFonts w:ascii="Gotham Medium" w:eastAsiaTheme="majorEastAsia" w:hAnsi="Gotham Medium" w:cstheme="majorBidi"/>
      <w:b/>
      <w:sz w:val="36"/>
      <w:szCs w:val="32"/>
    </w:rPr>
  </w:style>
  <w:style w:type="character" w:customStyle="1" w:styleId="Heading2Char">
    <w:name w:val="Heading 2 Char"/>
    <w:basedOn w:val="DefaultParagraphFont"/>
    <w:link w:val="Heading2"/>
    <w:uiPriority w:val="9"/>
    <w:rsid w:val="001F343B"/>
    <w:rPr>
      <w:rFonts w:ascii="Gotham Medium" w:eastAsiaTheme="majorEastAsia" w:hAnsi="Gotham Medium" w:cstheme="majorBidi"/>
      <w:b/>
      <w:sz w:val="32"/>
      <w:szCs w:val="32"/>
    </w:rPr>
  </w:style>
  <w:style w:type="character" w:customStyle="1" w:styleId="Heading3Char">
    <w:name w:val="Heading 3 Char"/>
    <w:basedOn w:val="DefaultParagraphFont"/>
    <w:link w:val="Heading3"/>
    <w:uiPriority w:val="9"/>
    <w:rsid w:val="001F343B"/>
    <w:rPr>
      <w:rFonts w:eastAsiaTheme="majorEastAsia" w:cstheme="majorBidi"/>
      <w:b/>
      <w:i/>
      <w:sz w:val="32"/>
      <w:szCs w:val="32"/>
    </w:rPr>
  </w:style>
  <w:style w:type="character" w:customStyle="1" w:styleId="Heading4Char">
    <w:name w:val="Heading 4 Char"/>
    <w:basedOn w:val="DefaultParagraphFont"/>
    <w:link w:val="Heading4"/>
    <w:uiPriority w:val="9"/>
    <w:rsid w:val="001F343B"/>
    <w:rPr>
      <w:rFonts w:eastAsiaTheme="majorEastAsia" w:cstheme="majorBidi"/>
      <w:b/>
      <w:bCs/>
      <w:sz w:val="28"/>
    </w:rPr>
  </w:style>
  <w:style w:type="character" w:customStyle="1" w:styleId="Heading5Char">
    <w:name w:val="Heading 5 Char"/>
    <w:basedOn w:val="DefaultParagraphFont"/>
    <w:link w:val="Heading5"/>
    <w:uiPriority w:val="9"/>
    <w:rsid w:val="001F343B"/>
    <w:rPr>
      <w:rFonts w:asciiTheme="majorHAnsi" w:eastAsiaTheme="majorEastAsia" w:hAnsiTheme="majorHAnsi" w:cstheme="majorBidi"/>
      <w:b/>
      <w:i/>
      <w:iCs/>
      <w:sz w:val="28"/>
    </w:rPr>
  </w:style>
  <w:style w:type="paragraph" w:customStyle="1" w:styleId="BoxHeading3">
    <w:name w:val="Box Heading 3"/>
    <w:basedOn w:val="Heading3"/>
    <w:link w:val="BoxHeading3Char"/>
    <w:autoRedefine/>
    <w:qFormat/>
    <w:rsid w:val="001F343B"/>
    <w:pPr>
      <w:pBdr>
        <w:top w:val="single" w:sz="4" w:space="0" w:color="auto"/>
        <w:left w:val="single" w:sz="4" w:space="4" w:color="auto"/>
        <w:bottom w:val="single" w:sz="4" w:space="1" w:color="auto"/>
        <w:right w:val="single" w:sz="4" w:space="4" w:color="auto"/>
      </w:pBdr>
    </w:pPr>
    <w:rPr>
      <w:iCs/>
      <w:color w:val="000000" w:themeColor="text1"/>
    </w:rPr>
  </w:style>
  <w:style w:type="character" w:customStyle="1" w:styleId="BoxHeading3Char">
    <w:name w:val="Box Heading 3 Char"/>
    <w:basedOn w:val="Heading3Char"/>
    <w:link w:val="BoxHeading3"/>
    <w:rsid w:val="001F343B"/>
    <w:rPr>
      <w:rFonts w:eastAsiaTheme="majorEastAsia" w:cstheme="majorBidi"/>
      <w:b/>
      <w:i/>
      <w:iCs/>
      <w:color w:val="000000" w:themeColor="text1"/>
      <w:sz w:val="32"/>
      <w:szCs w:val="32"/>
    </w:rPr>
  </w:style>
  <w:style w:type="paragraph" w:styleId="ListParagraph">
    <w:name w:val="List Paragraph"/>
    <w:basedOn w:val="Normal"/>
    <w:uiPriority w:val="34"/>
    <w:qFormat/>
    <w:rsid w:val="001F343B"/>
    <w:pPr>
      <w:ind w:left="720"/>
      <w:contextualSpacing/>
    </w:pPr>
  </w:style>
  <w:style w:type="paragraph" w:customStyle="1" w:styleId="BoxHeading4">
    <w:name w:val="Box Heading 4"/>
    <w:basedOn w:val="BoxHeading3"/>
    <w:link w:val="BoxHeading4Char"/>
    <w:autoRedefine/>
    <w:qFormat/>
    <w:rsid w:val="001F343B"/>
    <w:pPr>
      <w:pBdr>
        <w:top w:val="single" w:sz="4" w:space="1" w:color="auto"/>
      </w:pBdr>
    </w:pPr>
    <w:rPr>
      <w:rFonts w:eastAsia="Times New Roman"/>
      <w:b w:val="0"/>
      <w:bCs/>
      <w:i w:val="0"/>
      <w:iCs w:val="0"/>
    </w:rPr>
  </w:style>
  <w:style w:type="character" w:customStyle="1" w:styleId="BoxHeading4Char">
    <w:name w:val="Box Heading 4 Char"/>
    <w:basedOn w:val="BoxHeading3Char"/>
    <w:link w:val="BoxHeading4"/>
    <w:rsid w:val="001F343B"/>
    <w:rPr>
      <w:rFonts w:eastAsia="Times New Roman" w:cstheme="majorBidi"/>
      <w:b w:val="0"/>
      <w:bCs/>
      <w:i w:val="0"/>
      <w:iCs w:val="0"/>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i\AppData\Roaming\Microsoft\Templates\Large%20Print%20Handout%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Large Print Handout Manuscript template</Template>
  <TotalTime>124</TotalTime>
  <Pages>13</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73</cp:revision>
  <dcterms:created xsi:type="dcterms:W3CDTF">2022-10-25T16:45:00Z</dcterms:created>
  <dcterms:modified xsi:type="dcterms:W3CDTF">2022-11-30T20:44:00Z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2022-10-25T16:24:22Z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d93bbbab-cc40-491f-9c2e-75178574c2a3</vt:lpwstr>
  </property>
  <property fmtid="{D5CDD505-2E9C-101B-9397-08002B2CF9AE}" pid="8" name="MSIP_Label_67315ea9-f5f7-4bbc-8d77-28c78973d24f_ContentBits">
    <vt:lpwstr>0</vt:lpwstr>
  </property>
</Properties>
</file>