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3A2686">
      <w:pPr>
        <w:pStyle w:val="Heading1"/>
      </w:pPr>
      <w:r w:rsidRPr="00D36941">
        <w:t>Hadley</w:t>
      </w:r>
    </w:p>
    <w:p w14:paraId="1BCD9A49" w14:textId="77777777" w:rsidR="00205CF7" w:rsidRDefault="002223FA" w:rsidP="003A2686">
      <w:pPr>
        <w:pStyle w:val="Heading1"/>
      </w:pPr>
      <w:r>
        <w:t>Everyday Braille Writing</w:t>
      </w:r>
      <w:r w:rsidR="00205CF7">
        <w:t>, Punctuation</w:t>
      </w:r>
    </w:p>
    <w:p w14:paraId="7216D820" w14:textId="19FFEB73" w:rsidR="00A466CB" w:rsidRPr="005418B0" w:rsidRDefault="00205CF7" w:rsidP="003A2686">
      <w:pPr>
        <w:pStyle w:val="Heading1"/>
        <w:rPr>
          <w:rStyle w:val="SubtleEmphasis"/>
        </w:rPr>
      </w:pPr>
      <w:r>
        <w:t>Workshop</w:t>
      </w:r>
      <w:r w:rsidR="005F572D">
        <w:t xml:space="preserve"> </w:t>
      </w:r>
      <w:r w:rsidR="00C17386">
        <w:t>1</w:t>
      </w:r>
      <w:r w:rsidR="00C53CDF">
        <w:t>6</w:t>
      </w:r>
      <w:r>
        <w:t xml:space="preserve">: </w:t>
      </w:r>
      <w:r w:rsidR="00C53CDF">
        <w:t>Hyphen, Dash, Ellipses</w:t>
      </w:r>
    </w:p>
    <w:p w14:paraId="083F2EA3" w14:textId="77777777" w:rsidR="00A466CB" w:rsidRPr="00D36941" w:rsidRDefault="00A466CB" w:rsidP="005418B0">
      <w:pPr>
        <w:pStyle w:val="Hadley20"/>
      </w:pPr>
    </w:p>
    <w:p w14:paraId="1A9AB36C" w14:textId="77777777" w:rsidR="003A2686" w:rsidRDefault="003A2686" w:rsidP="003A2686">
      <w:pPr>
        <w:pStyle w:val="Heading2"/>
      </w:pPr>
      <w:r>
        <w:t>Opening</w:t>
      </w:r>
    </w:p>
    <w:p w14:paraId="4DD8E047" w14:textId="5AAA829A" w:rsidR="00495BC2" w:rsidRDefault="00C53CDF" w:rsidP="002223FA">
      <w:pPr>
        <w:pStyle w:val="Hadley20"/>
      </w:pPr>
      <w:r w:rsidRPr="00C53CDF">
        <w:t xml:space="preserve">Hadley presents Everyday Braille Writing Punctuation, </w:t>
      </w:r>
      <w:r>
        <w:t>W</w:t>
      </w:r>
      <w:r w:rsidRPr="00C53CDF">
        <w:t>orkshop 16</w:t>
      </w:r>
      <w:r w:rsidR="00495BC2">
        <w:t>:</w:t>
      </w:r>
      <w:r w:rsidRPr="00C53CDF">
        <w:t xml:space="preserve"> </w:t>
      </w:r>
      <w:r>
        <w:t>H</w:t>
      </w:r>
      <w:r w:rsidRPr="00C53CDF">
        <w:t xml:space="preserve">yphen, </w:t>
      </w:r>
      <w:r>
        <w:t>D</w:t>
      </w:r>
      <w:r w:rsidRPr="00C53CDF">
        <w:t xml:space="preserve">ash, </w:t>
      </w:r>
      <w:r>
        <w:t>E</w:t>
      </w:r>
      <w:r w:rsidRPr="00C53CDF">
        <w:t>llipses.</w:t>
      </w:r>
    </w:p>
    <w:p w14:paraId="5A613545" w14:textId="77777777" w:rsidR="00495BC2" w:rsidRDefault="00495BC2" w:rsidP="002223FA">
      <w:pPr>
        <w:pStyle w:val="Hadley20"/>
      </w:pPr>
    </w:p>
    <w:p w14:paraId="59715059" w14:textId="7821A236" w:rsidR="00C53CDF" w:rsidRDefault="00495BC2" w:rsidP="00495BC2">
      <w:pPr>
        <w:pStyle w:val="Heading2"/>
      </w:pPr>
      <w:r>
        <w:t>Workbook Page 16: Dash Practice</w:t>
      </w:r>
    </w:p>
    <w:p w14:paraId="55F5AD07" w14:textId="50478EBD" w:rsidR="00C53CDF" w:rsidRDefault="00C53CDF" w:rsidP="00C53CDF">
      <w:pPr>
        <w:pStyle w:val="Hadley20"/>
        <w:spacing w:after="360"/>
      </w:pPr>
      <w:r w:rsidRPr="00C53CDF">
        <w:t>You've brai</w:t>
      </w:r>
      <w:r>
        <w:t>l</w:t>
      </w:r>
      <w:r w:rsidRPr="00C53CDF">
        <w:t>led many sentences with a lot of different punctuation</w:t>
      </w:r>
      <w:r w:rsidR="00FE5100">
        <w:t>!</w:t>
      </w:r>
      <w:r w:rsidRPr="00C53CDF">
        <w:t xml:space="preserve"> Now let's practice a final set of punctuation symbols. If you haven't completed </w:t>
      </w:r>
      <w:r w:rsidR="00FE5100">
        <w:t>B</w:t>
      </w:r>
      <w:r w:rsidRPr="00C53CDF">
        <w:t xml:space="preserve">raille for </w:t>
      </w:r>
      <w:r w:rsidR="00FE5100">
        <w:t>E</w:t>
      </w:r>
      <w:r w:rsidRPr="00C53CDF">
        <w:t xml:space="preserve">veryday </w:t>
      </w:r>
      <w:r w:rsidR="00FE5100">
        <w:t>U</w:t>
      </w:r>
      <w:r w:rsidRPr="00C53CDF">
        <w:t>se</w:t>
      </w:r>
      <w:r w:rsidR="00FE5100">
        <w:t>,</w:t>
      </w:r>
      <w:r w:rsidRPr="00C53CDF">
        <w:t xml:space="preserve"> </w:t>
      </w:r>
      <w:r w:rsidR="00FE5100">
        <w:t>P</w:t>
      </w:r>
      <w:r w:rsidRPr="00C53CDF">
        <w:t>unctuation</w:t>
      </w:r>
      <w:r w:rsidR="00FE5100">
        <w:t>,</w:t>
      </w:r>
      <w:r w:rsidRPr="00C53CDF">
        <w:t xml:space="preserve"> </w:t>
      </w:r>
      <w:r w:rsidR="00FE5100">
        <w:t>W</w:t>
      </w:r>
      <w:r w:rsidRPr="00C53CDF">
        <w:t>orkshop 16</w:t>
      </w:r>
      <w:r w:rsidR="00FE5100">
        <w:t>:</w:t>
      </w:r>
      <w:r w:rsidRPr="00C53CDF">
        <w:t xml:space="preserve"> </w:t>
      </w:r>
      <w:r w:rsidR="00FE5100">
        <w:t>D</w:t>
      </w:r>
      <w:r w:rsidRPr="00C53CDF">
        <w:t xml:space="preserve">ash, </w:t>
      </w:r>
      <w:r w:rsidR="00FE5100">
        <w:t>H</w:t>
      </w:r>
      <w:r w:rsidRPr="00C53CDF">
        <w:t xml:space="preserve">yphen, </w:t>
      </w:r>
      <w:r w:rsidR="002E7605">
        <w:t>E</w:t>
      </w:r>
      <w:r w:rsidRPr="00C53CDF">
        <w:t xml:space="preserve">llipsis, we recommend you do that first. </w:t>
      </w:r>
    </w:p>
    <w:p w14:paraId="63092106" w14:textId="77777777" w:rsidR="002E7605" w:rsidRDefault="00C53CDF" w:rsidP="00C53CDF">
      <w:pPr>
        <w:pStyle w:val="Hadley20"/>
        <w:spacing w:after="360"/>
      </w:pPr>
      <w:r w:rsidRPr="00C53CDF">
        <w:t xml:space="preserve">Go ahead and load your writing device with paper. </w:t>
      </w:r>
    </w:p>
    <w:p w14:paraId="74707BAA" w14:textId="17174A08" w:rsidR="00C53CDF" w:rsidRDefault="00C53CDF" w:rsidP="00C53CDF">
      <w:pPr>
        <w:pStyle w:val="Hadley20"/>
        <w:spacing w:after="360"/>
      </w:pPr>
      <w:r w:rsidRPr="00C53CDF">
        <w:lastRenderedPageBreak/>
        <w:t>First is the dash. The dash is a two</w:t>
      </w:r>
      <w:r w:rsidR="0012415B">
        <w:t>-</w:t>
      </w:r>
      <w:r w:rsidRPr="00C53CDF">
        <w:t>cell symbol</w:t>
      </w:r>
      <w:r w:rsidR="0012415B">
        <w:t>:</w:t>
      </w:r>
      <w:r w:rsidRPr="00C53CDF">
        <w:t xml:space="preserve"> dot 6, dot</w:t>
      </w:r>
      <w:r w:rsidR="0012415B">
        <w:t>s</w:t>
      </w:r>
      <w:r w:rsidRPr="00C53CDF">
        <w:t xml:space="preserve"> 3</w:t>
      </w:r>
      <w:r w:rsidR="00B129AA">
        <w:t>-</w:t>
      </w:r>
      <w:r w:rsidRPr="00C53CDF">
        <w:t xml:space="preserve">6. It uses the bottom dot on the second side of the first cell and the bottom dots on both sides of the second cell. </w:t>
      </w:r>
    </w:p>
    <w:p w14:paraId="65FCE841" w14:textId="2352D0E0" w:rsidR="00C53CDF" w:rsidRDefault="00C53CDF" w:rsidP="00C53CDF">
      <w:pPr>
        <w:pStyle w:val="Hadley20"/>
        <w:spacing w:after="360"/>
      </w:pPr>
      <w:r w:rsidRPr="00C53CDF">
        <w:t xml:space="preserve">Now move to your writing device. First, you'll hear the whole phrase. Then you'll hear it again with all the punctuation. Continue to use capitalization and punctuation as you would in print. Some phrases use a space next to a dash and some do not. You'll hear when you need to include a space. To give yourself time to braille, select </w:t>
      </w:r>
      <w:r w:rsidR="001B3226">
        <w:t>P</w:t>
      </w:r>
      <w:r w:rsidRPr="00C53CDF">
        <w:t xml:space="preserve">ause to write, then select </w:t>
      </w:r>
      <w:r w:rsidR="001B3226">
        <w:t>P</w:t>
      </w:r>
      <w:r w:rsidRPr="00C53CDF">
        <w:t xml:space="preserve">lay to get the next item to write. </w:t>
      </w:r>
    </w:p>
    <w:p w14:paraId="2FEDD4E8" w14:textId="77777777" w:rsidR="001B3226" w:rsidRDefault="00C53CDF" w:rsidP="00C53CDF">
      <w:pPr>
        <w:pStyle w:val="Hadley20"/>
        <w:spacing w:after="360"/>
      </w:pPr>
      <w:r w:rsidRPr="00C53CDF">
        <w:t>Braille</w:t>
      </w:r>
      <w:r>
        <w:t xml:space="preserve"> </w:t>
      </w:r>
      <w:r w:rsidRPr="00C53CDF">
        <w:t>the phrase</w:t>
      </w:r>
      <w:r w:rsidR="001B3226">
        <w:t>:</w:t>
      </w:r>
    </w:p>
    <w:p w14:paraId="4A1084F6" w14:textId="7451AE08" w:rsidR="00C53CDF" w:rsidRDefault="00C53CDF" w:rsidP="00C53CDF">
      <w:pPr>
        <w:pStyle w:val="Hadley20"/>
        <w:spacing w:after="360"/>
      </w:pPr>
      <w:r w:rsidRPr="00C53CDF">
        <w:t xml:space="preserve">Colleen </w:t>
      </w:r>
      <w:r w:rsidR="001B3226">
        <w:t xml:space="preserve">— </w:t>
      </w:r>
      <w:r w:rsidRPr="00C53CDF">
        <w:t>and her trusty dog</w:t>
      </w:r>
    </w:p>
    <w:p w14:paraId="3160C5F0" w14:textId="1BCD9F77" w:rsidR="00C53CDF" w:rsidRDefault="00C53CDF" w:rsidP="00C53CDF">
      <w:pPr>
        <w:pStyle w:val="Hadley20"/>
        <w:spacing w:after="360"/>
      </w:pPr>
      <w:r w:rsidRPr="00C53CDF">
        <w:t>C</w:t>
      </w:r>
      <w:r w:rsidR="00B13934">
        <w:t>-</w:t>
      </w:r>
      <w:r w:rsidR="00B13934" w:rsidRPr="00C53CDF">
        <w:t>o</w:t>
      </w:r>
      <w:r w:rsidR="00B13934">
        <w:t>-</w:t>
      </w:r>
      <w:r w:rsidR="00B13934" w:rsidRPr="00C53CDF">
        <w:t>l</w:t>
      </w:r>
      <w:r w:rsidR="00B13934">
        <w:t>-</w:t>
      </w:r>
      <w:r w:rsidR="00B13934" w:rsidRPr="00C53CDF">
        <w:t>l</w:t>
      </w:r>
      <w:r w:rsidR="00B13934">
        <w:t>-</w:t>
      </w:r>
      <w:r w:rsidR="00B13934" w:rsidRPr="00C53CDF">
        <w:t>e</w:t>
      </w:r>
      <w:r w:rsidR="00B13934">
        <w:t>-</w:t>
      </w:r>
      <w:r w:rsidR="00B13934" w:rsidRPr="00C53CDF">
        <w:t>e</w:t>
      </w:r>
      <w:r w:rsidR="00B13934">
        <w:t>-</w:t>
      </w:r>
      <w:r w:rsidR="00B13934" w:rsidRPr="00C53CDF">
        <w:t>n</w:t>
      </w:r>
      <w:r w:rsidRPr="00C53CDF">
        <w:t>, space, dash, space, and her trusty dog</w:t>
      </w:r>
    </w:p>
    <w:p w14:paraId="70C8CC12" w14:textId="77777777" w:rsidR="00B13934" w:rsidRDefault="00C53CDF" w:rsidP="00C53CDF">
      <w:pPr>
        <w:pStyle w:val="Hadley20"/>
        <w:spacing w:after="360"/>
      </w:pPr>
      <w:r w:rsidRPr="00C53CDF">
        <w:t>Now write the phrase</w:t>
      </w:r>
      <w:r w:rsidR="00B13934">
        <w:t>:</w:t>
      </w:r>
    </w:p>
    <w:p w14:paraId="68532538" w14:textId="61F00E5E" w:rsidR="00C53CDF" w:rsidRDefault="007458C8" w:rsidP="00C53CDF">
      <w:pPr>
        <w:pStyle w:val="Hadley20"/>
        <w:spacing w:after="360"/>
      </w:pPr>
      <w:r>
        <w:t>S</w:t>
      </w:r>
      <w:r w:rsidR="00C53CDF" w:rsidRPr="00C53CDF">
        <w:t>cary things</w:t>
      </w:r>
      <w:r>
        <w:t>—</w:t>
      </w:r>
      <w:r w:rsidR="00C53CDF" w:rsidRPr="00C53CDF">
        <w:t xml:space="preserve">spiders and snakes </w:t>
      </w:r>
    </w:p>
    <w:p w14:paraId="01BA972E" w14:textId="08E702D0" w:rsidR="00C53CDF" w:rsidRDefault="00C53CDF" w:rsidP="00C53CDF">
      <w:pPr>
        <w:pStyle w:val="Hadley20"/>
        <w:spacing w:after="360"/>
      </w:pPr>
      <w:r w:rsidRPr="00C53CDF">
        <w:t>Scary things, dash, spiders and snakes</w:t>
      </w:r>
    </w:p>
    <w:p w14:paraId="67149FD7" w14:textId="77777777" w:rsidR="007458C8" w:rsidRDefault="00C53CDF" w:rsidP="00C53CDF">
      <w:pPr>
        <w:pStyle w:val="Hadley20"/>
        <w:spacing w:after="360"/>
      </w:pPr>
      <w:r w:rsidRPr="00C53CDF">
        <w:t>Next, braille the exclamation</w:t>
      </w:r>
      <w:r w:rsidR="007458C8">
        <w:t>:</w:t>
      </w:r>
    </w:p>
    <w:p w14:paraId="1D50E60C" w14:textId="5991BD44" w:rsidR="00C53CDF" w:rsidRDefault="00C53CDF" w:rsidP="00C53CDF">
      <w:pPr>
        <w:pStyle w:val="Hadley20"/>
        <w:spacing w:after="360"/>
      </w:pPr>
      <w:r w:rsidRPr="00C53CDF">
        <w:t>Where</w:t>
      </w:r>
      <w:r w:rsidR="008F5AAF">
        <w:t xml:space="preserve"> —</w:t>
      </w:r>
      <w:r w:rsidRPr="00C53CDF">
        <w:t xml:space="preserve"> </w:t>
      </w:r>
      <w:r w:rsidR="008F5AAF">
        <w:t>o</w:t>
      </w:r>
      <w:r w:rsidRPr="00C53CDF">
        <w:t xml:space="preserve">h, there! </w:t>
      </w:r>
    </w:p>
    <w:p w14:paraId="732CA7E8" w14:textId="5181B8A9" w:rsidR="00C53CDF" w:rsidRDefault="00C53CDF" w:rsidP="00C53CDF">
      <w:pPr>
        <w:pStyle w:val="Hadley20"/>
        <w:spacing w:after="360"/>
      </w:pPr>
      <w:r w:rsidRPr="00C53CDF">
        <w:lastRenderedPageBreak/>
        <w:t>Where, space, dash, space, oh, comma, there, exclamation point</w:t>
      </w:r>
    </w:p>
    <w:p w14:paraId="29981350" w14:textId="77777777" w:rsidR="008F5AAF" w:rsidRDefault="00C53CDF" w:rsidP="00C53CDF">
      <w:pPr>
        <w:pStyle w:val="Hadley20"/>
        <w:spacing w:after="360"/>
      </w:pPr>
      <w:r w:rsidRPr="00C53CDF">
        <w:t>Finally write the phrase</w:t>
      </w:r>
      <w:r w:rsidR="008F5AAF">
        <w:t>:</w:t>
      </w:r>
    </w:p>
    <w:p w14:paraId="0D53E32E" w14:textId="7E273180" w:rsidR="00C53CDF" w:rsidRDefault="00E54152" w:rsidP="00C53CDF">
      <w:pPr>
        <w:pStyle w:val="Hadley20"/>
        <w:spacing w:after="360"/>
      </w:pPr>
      <w:r>
        <w:t>G</w:t>
      </w:r>
      <w:r w:rsidR="00C53CDF" w:rsidRPr="00C53CDF">
        <w:t>ood food, apples and spinach</w:t>
      </w:r>
    </w:p>
    <w:p w14:paraId="1F587208" w14:textId="472BFF4F" w:rsidR="00C53CDF" w:rsidRDefault="00E54152" w:rsidP="00C53CDF">
      <w:pPr>
        <w:pStyle w:val="Hadley20"/>
        <w:spacing w:after="360"/>
      </w:pPr>
      <w:r>
        <w:t>G</w:t>
      </w:r>
      <w:r w:rsidR="00C53CDF" w:rsidRPr="00C53CDF">
        <w:t>ood food, dash, apples and spinach</w:t>
      </w:r>
    </w:p>
    <w:p w14:paraId="33E32CED" w14:textId="3DB6A7E5" w:rsidR="00892426" w:rsidRDefault="00C53CDF" w:rsidP="00C53CDF">
      <w:pPr>
        <w:pStyle w:val="Hadley20"/>
        <w:spacing w:after="360"/>
      </w:pPr>
      <w:r w:rsidRPr="00C53CDF">
        <w:t xml:space="preserve">When you're ready to check your braille, select </w:t>
      </w:r>
      <w:r w:rsidR="00E54152">
        <w:t>N</w:t>
      </w:r>
      <w:r w:rsidRPr="00C53CDF">
        <w:t>ext.</w:t>
      </w:r>
    </w:p>
    <w:p w14:paraId="7601701B" w14:textId="389DCDD5" w:rsidR="00C53CDF" w:rsidRDefault="00640546" w:rsidP="00640546">
      <w:pPr>
        <w:pStyle w:val="Heading2"/>
      </w:pPr>
      <w:r>
        <w:t>Workbook Page 16: Checking Dash Practice</w:t>
      </w:r>
    </w:p>
    <w:p w14:paraId="35067EF8" w14:textId="5B3304C9" w:rsidR="00C53CDF" w:rsidRDefault="00C53CDF" w:rsidP="00C53CDF">
      <w:pPr>
        <w:pStyle w:val="Hadley20"/>
        <w:spacing w:after="360"/>
      </w:pPr>
      <w:r w:rsidRPr="00C53CDF">
        <w:t xml:space="preserve">To check your work, turn to page 16 of the workbook. Feel the dash, hyphen, and ellipsis in the top left corner of the page. </w:t>
      </w:r>
    </w:p>
    <w:p w14:paraId="5399F949" w14:textId="77777777" w:rsidR="00C53CDF" w:rsidRDefault="00C53CDF" w:rsidP="00C53CDF">
      <w:pPr>
        <w:pStyle w:val="Hadley20"/>
        <w:spacing w:after="360"/>
      </w:pPr>
      <w:r w:rsidRPr="00C53CDF">
        <w:t xml:space="preserve">Above the middle line, you will find the four phrases you just brailled. Read the phrases you wrote and then read them on this page to compare and check your writing. Check your dashes. </w:t>
      </w:r>
    </w:p>
    <w:p w14:paraId="14714735" w14:textId="703FF732" w:rsidR="00C53CDF" w:rsidRDefault="00C53CDF" w:rsidP="00C53CDF">
      <w:pPr>
        <w:pStyle w:val="Hadley20"/>
        <w:spacing w:after="360"/>
      </w:pPr>
      <w:r w:rsidRPr="00C53CDF">
        <w:t xml:space="preserve">Did you use dot </w:t>
      </w:r>
      <w:r w:rsidR="00DE6142">
        <w:t>6</w:t>
      </w:r>
      <w:r w:rsidRPr="00C53CDF">
        <w:t xml:space="preserve">, dots </w:t>
      </w:r>
      <w:r w:rsidR="00DE6142">
        <w:t>3</w:t>
      </w:r>
      <w:r w:rsidR="00B129AA">
        <w:t>-</w:t>
      </w:r>
      <w:r w:rsidR="00DE6142">
        <w:t>6</w:t>
      </w:r>
      <w:r w:rsidRPr="00C53CDF">
        <w:t xml:space="preserve">? </w:t>
      </w:r>
    </w:p>
    <w:p w14:paraId="3EF72F7D" w14:textId="58C56EC1" w:rsidR="00C53CDF" w:rsidRDefault="00C53CDF" w:rsidP="00C53CDF">
      <w:pPr>
        <w:pStyle w:val="Hadley20"/>
        <w:spacing w:after="360"/>
      </w:pPr>
      <w:r w:rsidRPr="00C53CDF">
        <w:t>When you're ready for more, select Next.</w:t>
      </w:r>
    </w:p>
    <w:p w14:paraId="6C72497A" w14:textId="77777777" w:rsidR="00DE6142" w:rsidRDefault="00DE6142" w:rsidP="00DE6142">
      <w:pPr>
        <w:pStyle w:val="Heading2"/>
      </w:pPr>
      <w:r>
        <w:lastRenderedPageBreak/>
        <w:t>Workbook Page 16: Hyphen and Ellipsis Practice</w:t>
      </w:r>
    </w:p>
    <w:p w14:paraId="0A631562" w14:textId="77777777" w:rsidR="008A741A" w:rsidRDefault="00C53CDF" w:rsidP="00C53CDF">
      <w:pPr>
        <w:pStyle w:val="Hadley20"/>
        <w:spacing w:after="360"/>
      </w:pPr>
      <w:r w:rsidRPr="00C53CDF">
        <w:t xml:space="preserve">Now move down to the next line on your writing device. Let's practice the hyphen and ellipsis. </w:t>
      </w:r>
    </w:p>
    <w:p w14:paraId="7E6C9582" w14:textId="160770F0" w:rsidR="00C53CDF" w:rsidRDefault="00C53CDF" w:rsidP="00C53CDF">
      <w:pPr>
        <w:pStyle w:val="Hadley20"/>
        <w:spacing w:after="360"/>
      </w:pPr>
      <w:r w:rsidRPr="00C53CDF">
        <w:t xml:space="preserve">The hyphen uses dots </w:t>
      </w:r>
      <w:r w:rsidR="008A741A">
        <w:t>3</w:t>
      </w:r>
      <w:r w:rsidR="00B129AA">
        <w:t>-</w:t>
      </w:r>
      <w:r w:rsidR="008A741A">
        <w:t>6,</w:t>
      </w:r>
      <w:r w:rsidRPr="00C53CDF">
        <w:t xml:space="preserve"> or the bottom dot on the first side of the cell and the bottom dot on the second side of the cell. </w:t>
      </w:r>
    </w:p>
    <w:p w14:paraId="5DC1D87C" w14:textId="3C4BCD3E" w:rsidR="00C53CDF" w:rsidRDefault="00C53CDF" w:rsidP="00C53CDF">
      <w:pPr>
        <w:pStyle w:val="Hadley20"/>
        <w:spacing w:after="360"/>
      </w:pPr>
      <w:r w:rsidRPr="00C53CDF">
        <w:t xml:space="preserve">The ellipsis uses the same dots as the period, dots </w:t>
      </w:r>
      <w:r w:rsidR="001A173C">
        <w:t>2</w:t>
      </w:r>
      <w:r w:rsidR="00B129AA">
        <w:t>-</w:t>
      </w:r>
      <w:r w:rsidR="001A173C">
        <w:t>5</w:t>
      </w:r>
      <w:r w:rsidR="00B129AA">
        <w:t>-</w:t>
      </w:r>
      <w:r w:rsidR="001A173C">
        <w:t>6</w:t>
      </w:r>
      <w:r w:rsidRPr="00C53CDF">
        <w:t>, but three times in a row. This is the middle dot on the first side of the cells</w:t>
      </w:r>
      <w:r w:rsidR="005D46CF">
        <w:t>,</w:t>
      </w:r>
      <w:r w:rsidRPr="00C53CDF">
        <w:t xml:space="preserve"> and the middle and bottom dots on the second side of the cells. </w:t>
      </w:r>
    </w:p>
    <w:p w14:paraId="7E1E41AE" w14:textId="77777777" w:rsidR="005D46CF" w:rsidRDefault="00C53CDF" w:rsidP="00C53CDF">
      <w:pPr>
        <w:pStyle w:val="Hadley20"/>
        <w:spacing w:after="360"/>
      </w:pPr>
      <w:r w:rsidRPr="00C53CDF">
        <w:t>Start by brail</w:t>
      </w:r>
      <w:r w:rsidR="005D46CF">
        <w:t>l</w:t>
      </w:r>
      <w:r w:rsidRPr="00C53CDF">
        <w:t>ing the phrase</w:t>
      </w:r>
      <w:r w:rsidR="005D46CF">
        <w:t>:</w:t>
      </w:r>
      <w:r w:rsidRPr="00C53CDF">
        <w:t xml:space="preserve"> </w:t>
      </w:r>
    </w:p>
    <w:p w14:paraId="5A131259" w14:textId="1E29B7EA" w:rsidR="00C53CDF" w:rsidRDefault="00C53CDF" w:rsidP="00C53CDF">
      <w:pPr>
        <w:pStyle w:val="Hadley20"/>
        <w:spacing w:after="360"/>
      </w:pPr>
      <w:r w:rsidRPr="00C53CDF">
        <w:t>five-year-old</w:t>
      </w:r>
    </w:p>
    <w:p w14:paraId="2CC76FF2" w14:textId="77777777" w:rsidR="005D46CF" w:rsidRDefault="005D46CF" w:rsidP="00C53CDF">
      <w:pPr>
        <w:pStyle w:val="Hadley20"/>
        <w:spacing w:after="360"/>
      </w:pPr>
      <w:r>
        <w:t>f</w:t>
      </w:r>
      <w:r w:rsidR="00C53CDF" w:rsidRPr="00C53CDF">
        <w:t>ive, hyphen, year, hyphen, old</w:t>
      </w:r>
    </w:p>
    <w:p w14:paraId="02E115F3" w14:textId="031A8E08" w:rsidR="00C53CDF" w:rsidRDefault="00C53CDF" w:rsidP="00C53CDF">
      <w:pPr>
        <w:pStyle w:val="Hadley20"/>
        <w:spacing w:after="360"/>
      </w:pPr>
      <w:r w:rsidRPr="00C53CDF">
        <w:t xml:space="preserve">Notice that there are no spaces between the words and the hyphen. </w:t>
      </w:r>
    </w:p>
    <w:p w14:paraId="58C70C50" w14:textId="77777777" w:rsidR="00212B3C" w:rsidRDefault="00C53CDF" w:rsidP="00C53CDF">
      <w:pPr>
        <w:pStyle w:val="Hadley20"/>
        <w:spacing w:after="360"/>
      </w:pPr>
      <w:r w:rsidRPr="00C53CDF">
        <w:t>Next, write the phrase</w:t>
      </w:r>
      <w:r w:rsidR="00212B3C">
        <w:t>:</w:t>
      </w:r>
      <w:r w:rsidRPr="00C53CDF">
        <w:t xml:space="preserve"> </w:t>
      </w:r>
    </w:p>
    <w:p w14:paraId="43C2FE71" w14:textId="2DD9501B" w:rsidR="00C53CDF" w:rsidRDefault="00212B3C" w:rsidP="00C53CDF">
      <w:pPr>
        <w:pStyle w:val="Hadley20"/>
        <w:spacing w:after="360"/>
      </w:pPr>
      <w:r>
        <w:t>R</w:t>
      </w:r>
      <w:r w:rsidR="00C53CDF" w:rsidRPr="00C53CDF">
        <w:t>ed-hot</w:t>
      </w:r>
    </w:p>
    <w:p w14:paraId="0D868489" w14:textId="04E2DAC1" w:rsidR="00C53CDF" w:rsidRDefault="00C53CDF" w:rsidP="00C53CDF">
      <w:pPr>
        <w:pStyle w:val="Hadley20"/>
        <w:spacing w:after="360"/>
      </w:pPr>
      <w:r>
        <w:t>R</w:t>
      </w:r>
      <w:r w:rsidRPr="00C53CDF">
        <w:t xml:space="preserve">ed, hyphen, hot </w:t>
      </w:r>
    </w:p>
    <w:p w14:paraId="3F6F7580" w14:textId="77777777" w:rsidR="00C747D0" w:rsidRDefault="00C53CDF" w:rsidP="00C53CDF">
      <w:pPr>
        <w:pStyle w:val="Hadley20"/>
        <w:spacing w:after="360"/>
      </w:pPr>
      <w:r w:rsidRPr="00C53CDF">
        <w:lastRenderedPageBreak/>
        <w:t>Now, try the phrase</w:t>
      </w:r>
      <w:r w:rsidR="00C747D0">
        <w:t>:</w:t>
      </w:r>
      <w:r w:rsidRPr="00C53CDF">
        <w:t xml:space="preserve"> </w:t>
      </w:r>
    </w:p>
    <w:p w14:paraId="51357BF4" w14:textId="0F0EB5B0" w:rsidR="00C53CDF" w:rsidRDefault="00C97FDA" w:rsidP="00C53CDF">
      <w:pPr>
        <w:pStyle w:val="Hadley20"/>
        <w:spacing w:after="360"/>
      </w:pPr>
      <w:r w:rsidRPr="00C53CDF">
        <w:t>W</w:t>
      </w:r>
      <w:r w:rsidR="00C53CDF" w:rsidRPr="00C53CDF">
        <w:t>ell</w:t>
      </w:r>
      <w:r>
        <w:t xml:space="preserve"> </w:t>
      </w:r>
      <w:r w:rsidR="00C53CDF" w:rsidRPr="00C53CDF">
        <w:t xml:space="preserve">... </w:t>
      </w:r>
    </w:p>
    <w:p w14:paraId="66A78C82" w14:textId="77777777" w:rsidR="00C97FDA" w:rsidRDefault="00C53CDF" w:rsidP="00C53CDF">
      <w:pPr>
        <w:pStyle w:val="Hadley20"/>
        <w:spacing w:after="360"/>
      </w:pPr>
      <w:r>
        <w:t>W</w:t>
      </w:r>
      <w:r w:rsidRPr="00C53CDF">
        <w:t>ell, space, ellipsis</w:t>
      </w:r>
    </w:p>
    <w:p w14:paraId="56EEB5CE" w14:textId="62EE2FAB" w:rsidR="00C53CDF" w:rsidRDefault="00C53CDF" w:rsidP="00C53CDF">
      <w:pPr>
        <w:pStyle w:val="Hadley20"/>
        <w:spacing w:after="360"/>
      </w:pPr>
      <w:r w:rsidRPr="00C53CDF">
        <w:t xml:space="preserve">There are always spaces around the ellipsis unless it is used next to punctuation. </w:t>
      </w:r>
    </w:p>
    <w:p w14:paraId="2C903129" w14:textId="77777777" w:rsidR="00A12115" w:rsidRDefault="00C53CDF" w:rsidP="00C53CDF">
      <w:pPr>
        <w:pStyle w:val="Hadley20"/>
        <w:spacing w:after="360"/>
      </w:pPr>
      <w:r w:rsidRPr="00C53CDF">
        <w:t>And write the phrase</w:t>
      </w:r>
      <w:r w:rsidR="00A12115">
        <w:t>:</w:t>
      </w:r>
      <w:r w:rsidRPr="00C53CDF">
        <w:t xml:space="preserve"> </w:t>
      </w:r>
    </w:p>
    <w:p w14:paraId="7E8B3D58" w14:textId="025A4091" w:rsidR="00C53CDF" w:rsidRDefault="00C53CDF" w:rsidP="00C53CDF">
      <w:pPr>
        <w:pStyle w:val="Hadley20"/>
        <w:spacing w:after="360"/>
      </w:pPr>
      <w:r w:rsidRPr="00C53CDF">
        <w:t xml:space="preserve">Wait...I'm coming! </w:t>
      </w:r>
    </w:p>
    <w:p w14:paraId="01F2F4A6" w14:textId="7D5D19BD" w:rsidR="00C53CDF" w:rsidRDefault="00C53CDF" w:rsidP="00C53CDF">
      <w:pPr>
        <w:pStyle w:val="Hadley20"/>
        <w:spacing w:after="360"/>
      </w:pPr>
      <w:r w:rsidRPr="00C53CDF">
        <w:t>Wait</w:t>
      </w:r>
      <w:r w:rsidR="009A39F1">
        <w:t>,</w:t>
      </w:r>
      <w:r w:rsidRPr="00C53CDF">
        <w:t xml:space="preserve"> ellipsis, I apostrophe</w:t>
      </w:r>
      <w:r w:rsidR="002B438D">
        <w:t xml:space="preserve"> </w:t>
      </w:r>
      <w:r w:rsidRPr="00C53CDF">
        <w:t>m</w:t>
      </w:r>
      <w:r w:rsidR="002B438D">
        <w:t>,</w:t>
      </w:r>
      <w:r w:rsidRPr="00C53CDF">
        <w:t xml:space="preserve"> coming, exclamation point</w:t>
      </w:r>
    </w:p>
    <w:p w14:paraId="6BD245BD" w14:textId="77777777" w:rsidR="009A39F1" w:rsidRDefault="00C53CDF" w:rsidP="00C53CDF">
      <w:pPr>
        <w:pStyle w:val="Hadley20"/>
        <w:spacing w:after="360"/>
      </w:pPr>
      <w:r w:rsidRPr="00C53CDF">
        <w:t>Finally braille the phrase</w:t>
      </w:r>
      <w:r w:rsidR="009A39F1">
        <w:t>:</w:t>
      </w:r>
      <w:r w:rsidRPr="00C53CDF">
        <w:t xml:space="preserve"> </w:t>
      </w:r>
    </w:p>
    <w:p w14:paraId="7C55332A" w14:textId="33F22716" w:rsidR="00C53CDF" w:rsidRDefault="00C53CDF" w:rsidP="00C53CDF">
      <w:pPr>
        <w:pStyle w:val="Hadley20"/>
        <w:spacing w:after="360"/>
      </w:pPr>
      <w:r w:rsidRPr="00C53CDF">
        <w:t xml:space="preserve">I never thought... </w:t>
      </w:r>
    </w:p>
    <w:p w14:paraId="6147852E" w14:textId="7AD90D71" w:rsidR="00C53CDF" w:rsidRDefault="00C53CDF" w:rsidP="00C53CDF">
      <w:pPr>
        <w:pStyle w:val="Hadley20"/>
        <w:spacing w:after="360"/>
      </w:pPr>
      <w:r w:rsidRPr="00C53CDF">
        <w:t>I never thought, ellipsis</w:t>
      </w:r>
    </w:p>
    <w:p w14:paraId="01936F9F" w14:textId="0FCD28E1" w:rsidR="00C53CDF" w:rsidRDefault="00C53CDF" w:rsidP="00C53CDF">
      <w:pPr>
        <w:pStyle w:val="Hadley20"/>
        <w:spacing w:after="360"/>
      </w:pPr>
      <w:r w:rsidRPr="00C53CDF">
        <w:t>When you're ready to check your braille, select Next.</w:t>
      </w:r>
    </w:p>
    <w:p w14:paraId="4CA5FA2F" w14:textId="0E16584A" w:rsidR="00C53CDF" w:rsidRDefault="009A39F1" w:rsidP="005B72E8">
      <w:pPr>
        <w:pStyle w:val="Heading2"/>
      </w:pPr>
      <w:r>
        <w:t>Workbook Page 16: Checking Hyphen and Ellipsis Practice</w:t>
      </w:r>
    </w:p>
    <w:p w14:paraId="0B53D3BC" w14:textId="05B87BEF" w:rsidR="00C53CDF" w:rsidRDefault="00C53CDF" w:rsidP="00C53CDF">
      <w:pPr>
        <w:pStyle w:val="Hadley20"/>
        <w:spacing w:after="360"/>
      </w:pPr>
      <w:r w:rsidRPr="00C53CDF">
        <w:t>Check your work with page 16 of the workbook.</w:t>
      </w:r>
      <w:r w:rsidR="001B2F35">
        <w:t xml:space="preserve"> </w:t>
      </w:r>
      <w:r w:rsidRPr="00C53CDF">
        <w:t xml:space="preserve">Below the middle line, you'll find the five phrases </w:t>
      </w:r>
      <w:r w:rsidRPr="00C53CDF">
        <w:lastRenderedPageBreak/>
        <w:t>you just brai</w:t>
      </w:r>
      <w:r>
        <w:t>l</w:t>
      </w:r>
      <w:r w:rsidRPr="00C53CDF">
        <w:t xml:space="preserve">led. Read the phrases you wrote and then read them on this page to compare and check your writing. Check the ellipses. Did you use three periods in a row? </w:t>
      </w:r>
    </w:p>
    <w:p w14:paraId="214D95E4" w14:textId="29EE9BFB" w:rsidR="00C53CDF" w:rsidRDefault="00C53CDF" w:rsidP="00C53CDF">
      <w:pPr>
        <w:pStyle w:val="Hadley20"/>
        <w:spacing w:after="360"/>
      </w:pPr>
      <w:r w:rsidRPr="00C53CDF">
        <w:t>When you're ready for more, turn to page 17 in your workbook and select Next.</w:t>
      </w:r>
    </w:p>
    <w:p w14:paraId="41E2A701" w14:textId="11ED1CFD" w:rsidR="00C53CDF" w:rsidRDefault="00A451D9" w:rsidP="00A451D9">
      <w:pPr>
        <w:pStyle w:val="Heading2"/>
      </w:pPr>
      <w:r>
        <w:t>Workbook Page 17: Sentence Practice 1</w:t>
      </w:r>
    </w:p>
    <w:p w14:paraId="53D0F18D" w14:textId="77777777" w:rsidR="00C53CDF" w:rsidRDefault="00C53CDF" w:rsidP="00C53CDF">
      <w:pPr>
        <w:pStyle w:val="Hadley20"/>
        <w:spacing w:after="360"/>
      </w:pPr>
      <w:r w:rsidRPr="00C53CDF">
        <w:t xml:space="preserve">Let's practice writing the hyphen, ellipsis, and dash in some sentences. </w:t>
      </w:r>
    </w:p>
    <w:p w14:paraId="6287249E" w14:textId="77777777" w:rsidR="00C7328D" w:rsidRDefault="00C53CDF" w:rsidP="00C53CDF">
      <w:pPr>
        <w:pStyle w:val="Hadley20"/>
        <w:spacing w:after="360"/>
      </w:pPr>
      <w:r w:rsidRPr="00C53CDF">
        <w:t>Start by brailling the sentence</w:t>
      </w:r>
      <w:r w:rsidR="00C7328D">
        <w:t>:</w:t>
      </w:r>
    </w:p>
    <w:p w14:paraId="634FEC37" w14:textId="1A78096E" w:rsidR="00C53CDF" w:rsidRDefault="00C53CDF" w:rsidP="00C53CDF">
      <w:pPr>
        <w:pStyle w:val="Hadley20"/>
        <w:spacing w:after="360"/>
      </w:pPr>
      <w:r w:rsidRPr="00C53CDF">
        <w:t>We need to have a mid-year celebration</w:t>
      </w:r>
      <w:r w:rsidR="002B438D">
        <w:t>!</w:t>
      </w:r>
    </w:p>
    <w:p w14:paraId="22221221" w14:textId="285B0E55" w:rsidR="00C53CDF" w:rsidRDefault="00C53CDF" w:rsidP="00C53CDF">
      <w:pPr>
        <w:pStyle w:val="Hadley20"/>
        <w:spacing w:after="360"/>
      </w:pPr>
      <w:r w:rsidRPr="00C53CDF">
        <w:t>We need to have a mid</w:t>
      </w:r>
      <w:r w:rsidR="00C7328D">
        <w:t>,</w:t>
      </w:r>
      <w:r w:rsidRPr="00C53CDF">
        <w:t xml:space="preserve"> hyphen</w:t>
      </w:r>
      <w:r w:rsidR="00C7328D">
        <w:t>,</w:t>
      </w:r>
      <w:r w:rsidRPr="00C53CDF">
        <w:t xml:space="preserve"> year celebration exclamation point</w:t>
      </w:r>
    </w:p>
    <w:p w14:paraId="6A130EE4" w14:textId="77777777" w:rsidR="00C7328D" w:rsidRDefault="00C53CDF" w:rsidP="00C53CDF">
      <w:pPr>
        <w:pStyle w:val="Hadley20"/>
        <w:spacing w:after="360"/>
      </w:pPr>
      <w:r w:rsidRPr="00C53CDF">
        <w:t>Now write the sentence</w:t>
      </w:r>
      <w:r w:rsidR="00C7328D">
        <w:t>:</w:t>
      </w:r>
      <w:r w:rsidRPr="00C53CDF">
        <w:t xml:space="preserve"> </w:t>
      </w:r>
    </w:p>
    <w:p w14:paraId="70CD9CE0" w14:textId="586D5A27" w:rsidR="00C53CDF" w:rsidRDefault="00C53CDF" w:rsidP="00C53CDF">
      <w:pPr>
        <w:pStyle w:val="Hadley20"/>
        <w:spacing w:after="360"/>
      </w:pPr>
      <w:r w:rsidRPr="00C53CDF">
        <w:t>You know</w:t>
      </w:r>
      <w:r w:rsidR="00556CAC">
        <w:t xml:space="preserve"> …</w:t>
      </w:r>
      <w:r w:rsidRPr="00C53CDF">
        <w:t xml:space="preserve"> an un-birthday party.</w:t>
      </w:r>
    </w:p>
    <w:p w14:paraId="2804561B" w14:textId="31CAF38C" w:rsidR="00C53CDF" w:rsidRDefault="00C53CDF" w:rsidP="00C53CDF">
      <w:pPr>
        <w:pStyle w:val="Hadley20"/>
        <w:spacing w:after="360"/>
      </w:pPr>
      <w:r w:rsidRPr="00C53CDF">
        <w:t>You know</w:t>
      </w:r>
      <w:r w:rsidR="00556CAC">
        <w:t>,</w:t>
      </w:r>
      <w:r w:rsidRPr="00C53CDF">
        <w:t xml:space="preserve"> ellipsis</w:t>
      </w:r>
      <w:r w:rsidR="00556CAC">
        <w:t>,</w:t>
      </w:r>
      <w:r w:rsidRPr="00C53CDF">
        <w:t xml:space="preserve"> an un</w:t>
      </w:r>
      <w:r w:rsidR="00556CAC">
        <w:t>,</w:t>
      </w:r>
      <w:r w:rsidRPr="00C53CDF">
        <w:t xml:space="preserve"> hyphen</w:t>
      </w:r>
      <w:r w:rsidR="00556CAC">
        <w:t>,</w:t>
      </w:r>
      <w:r w:rsidRPr="00C53CDF">
        <w:t xml:space="preserve"> birthday party</w:t>
      </w:r>
      <w:r w:rsidR="00556CAC">
        <w:t>,</w:t>
      </w:r>
      <w:r w:rsidRPr="00C53CDF">
        <w:t xml:space="preserve"> period</w:t>
      </w:r>
    </w:p>
    <w:p w14:paraId="11B16A3D" w14:textId="77777777" w:rsidR="00556CAC" w:rsidRDefault="00C53CDF" w:rsidP="00C53CDF">
      <w:pPr>
        <w:pStyle w:val="Hadley20"/>
        <w:spacing w:after="360"/>
      </w:pPr>
      <w:r w:rsidRPr="00C53CDF">
        <w:t>Next, braille the sentence</w:t>
      </w:r>
      <w:r w:rsidR="00556CAC">
        <w:t>:</w:t>
      </w:r>
      <w:r w:rsidRPr="00C53CDF">
        <w:t xml:space="preserve"> </w:t>
      </w:r>
    </w:p>
    <w:p w14:paraId="047C097D" w14:textId="77777777" w:rsidR="003347B0" w:rsidRDefault="00C53CDF" w:rsidP="00C53CDF">
      <w:pPr>
        <w:pStyle w:val="Hadley20"/>
        <w:spacing w:after="360"/>
      </w:pPr>
      <w:r w:rsidRPr="00C53CDF">
        <w:lastRenderedPageBreak/>
        <w:t xml:space="preserve">We could celebrate you turning 49 1/2. </w:t>
      </w:r>
    </w:p>
    <w:p w14:paraId="39E4B7B8" w14:textId="062CEC90" w:rsidR="00C53CDF" w:rsidRDefault="00C53CDF" w:rsidP="00C53CDF">
      <w:pPr>
        <w:pStyle w:val="Hadley20"/>
        <w:spacing w:after="360"/>
      </w:pPr>
      <w:r w:rsidRPr="00C53CDF">
        <w:t xml:space="preserve">Be sure to spell out the number 49 1/2. </w:t>
      </w:r>
    </w:p>
    <w:p w14:paraId="52E5E6BA" w14:textId="6524D8E8" w:rsidR="00C53CDF" w:rsidRDefault="00C53CDF" w:rsidP="00C53CDF">
      <w:pPr>
        <w:pStyle w:val="Hadley20"/>
        <w:spacing w:after="360"/>
      </w:pPr>
      <w:r w:rsidRPr="00C53CDF">
        <w:t xml:space="preserve">We could celebrate you turning </w:t>
      </w:r>
      <w:r w:rsidR="003347B0" w:rsidRPr="00C53CDF">
        <w:t>f-o-r-t-y</w:t>
      </w:r>
      <w:r w:rsidR="003347B0">
        <w:t>,</w:t>
      </w:r>
      <w:r w:rsidRPr="00C53CDF">
        <w:t xml:space="preserve"> hyphen</w:t>
      </w:r>
      <w:r w:rsidR="003347B0">
        <w:t>,</w:t>
      </w:r>
      <w:r w:rsidRPr="00C53CDF">
        <w:t xml:space="preserve"> </w:t>
      </w:r>
      <w:r w:rsidR="003347B0" w:rsidRPr="00C53CDF">
        <w:t>n-i-n-e</w:t>
      </w:r>
      <w:r w:rsidR="003347B0">
        <w:t>,</w:t>
      </w:r>
      <w:r w:rsidRPr="00C53CDF">
        <w:t xml:space="preserve"> hyphen</w:t>
      </w:r>
      <w:r w:rsidR="003347B0">
        <w:t>,</w:t>
      </w:r>
      <w:r w:rsidRPr="00C53CDF">
        <w:t xml:space="preserve"> and</w:t>
      </w:r>
      <w:r w:rsidR="003347B0">
        <w:t>,</w:t>
      </w:r>
      <w:r w:rsidRPr="00C53CDF">
        <w:t xml:space="preserve"> hyphen</w:t>
      </w:r>
      <w:r w:rsidR="003347B0">
        <w:t>,</w:t>
      </w:r>
      <w:r w:rsidRPr="00C53CDF">
        <w:t xml:space="preserve"> </w:t>
      </w:r>
      <w:r w:rsidR="00C13220">
        <w:t>a</w:t>
      </w:r>
      <w:r w:rsidR="003347B0">
        <w:t>,</w:t>
      </w:r>
      <w:r w:rsidRPr="00C53CDF">
        <w:t xml:space="preserve"> hyphen</w:t>
      </w:r>
      <w:r w:rsidR="003347B0">
        <w:t>,</w:t>
      </w:r>
      <w:r w:rsidRPr="00C53CDF">
        <w:t xml:space="preserve"> half</w:t>
      </w:r>
      <w:r w:rsidR="003347B0">
        <w:t>,</w:t>
      </w:r>
      <w:r w:rsidRPr="00C53CDF">
        <w:t xml:space="preserve"> period</w:t>
      </w:r>
    </w:p>
    <w:p w14:paraId="7265DF22" w14:textId="77777777" w:rsidR="003347B0" w:rsidRDefault="00C53CDF" w:rsidP="00C53CDF">
      <w:pPr>
        <w:pStyle w:val="Hadley20"/>
        <w:spacing w:after="360"/>
      </w:pPr>
      <w:r w:rsidRPr="00C53CDF">
        <w:t>Now write the exclamation</w:t>
      </w:r>
      <w:r w:rsidR="003347B0">
        <w:t>:</w:t>
      </w:r>
    </w:p>
    <w:p w14:paraId="703D1259" w14:textId="03334C3E" w:rsidR="00C53CDF" w:rsidRDefault="00C53CDF" w:rsidP="00C53CDF">
      <w:pPr>
        <w:pStyle w:val="Hadley20"/>
        <w:spacing w:after="360"/>
      </w:pPr>
      <w:r w:rsidRPr="00C53CDF">
        <w:t>I think</w:t>
      </w:r>
      <w:r w:rsidR="007C22C6">
        <w:t>—i</w:t>
      </w:r>
      <w:r w:rsidRPr="00C53CDF">
        <w:t>t's a great idea!</w:t>
      </w:r>
    </w:p>
    <w:p w14:paraId="7E8052DC" w14:textId="28870D6B" w:rsidR="00C53CDF" w:rsidRDefault="00C53CDF" w:rsidP="00C53CDF">
      <w:pPr>
        <w:pStyle w:val="Hadley20"/>
        <w:spacing w:after="360"/>
      </w:pPr>
      <w:r w:rsidRPr="00C53CDF">
        <w:t>I think</w:t>
      </w:r>
      <w:r w:rsidR="007C22C6">
        <w:t>,</w:t>
      </w:r>
      <w:r w:rsidRPr="00C53CDF">
        <w:t xml:space="preserve"> dash</w:t>
      </w:r>
      <w:r w:rsidR="007C22C6">
        <w:t>,</w:t>
      </w:r>
      <w:r w:rsidRPr="00C53CDF">
        <w:t xml:space="preserve"> it's a great idea</w:t>
      </w:r>
      <w:r w:rsidR="007C22C6">
        <w:t>,</w:t>
      </w:r>
      <w:r w:rsidRPr="00C53CDF">
        <w:t xml:space="preserve"> exclamation point </w:t>
      </w:r>
    </w:p>
    <w:p w14:paraId="45416D16" w14:textId="77777777" w:rsidR="007C22C6" w:rsidRDefault="00C53CDF" w:rsidP="00C53CDF">
      <w:pPr>
        <w:pStyle w:val="Hadley20"/>
        <w:spacing w:after="360"/>
      </w:pPr>
      <w:r w:rsidRPr="00C53CDF">
        <w:t>Finally, braille the sentence</w:t>
      </w:r>
      <w:r w:rsidR="007C22C6">
        <w:t>:</w:t>
      </w:r>
    </w:p>
    <w:p w14:paraId="0C2C8860" w14:textId="6521C3B8" w:rsidR="00C53CDF" w:rsidRDefault="00C53CDF" w:rsidP="00C53CDF">
      <w:pPr>
        <w:pStyle w:val="Hadley20"/>
        <w:spacing w:after="360"/>
      </w:pPr>
      <w:r w:rsidRPr="00C53CDF">
        <w:t>Would you like to plan</w:t>
      </w:r>
      <w:r w:rsidR="00561E47">
        <w:t xml:space="preserve"> — or</w:t>
      </w:r>
      <w:r w:rsidRPr="00C53CDF">
        <w:t xml:space="preserve"> should I?</w:t>
      </w:r>
    </w:p>
    <w:p w14:paraId="5EE7C7A3" w14:textId="7733D555" w:rsidR="00C53CDF" w:rsidRDefault="00C53CDF" w:rsidP="00C53CDF">
      <w:pPr>
        <w:pStyle w:val="Hadley20"/>
        <w:spacing w:after="360"/>
      </w:pPr>
      <w:r w:rsidRPr="00C53CDF">
        <w:t>Would you like to plan</w:t>
      </w:r>
      <w:r w:rsidR="007C22C6">
        <w:t>,</w:t>
      </w:r>
      <w:r w:rsidRPr="00C53CDF">
        <w:t xml:space="preserve"> space</w:t>
      </w:r>
      <w:r w:rsidR="007C22C6">
        <w:t>,</w:t>
      </w:r>
      <w:r w:rsidRPr="00C53CDF">
        <w:t xml:space="preserve"> dash</w:t>
      </w:r>
      <w:r w:rsidR="007C22C6">
        <w:t>,</w:t>
      </w:r>
      <w:r w:rsidRPr="00C53CDF">
        <w:t xml:space="preserve"> space</w:t>
      </w:r>
      <w:r w:rsidR="007C22C6">
        <w:t>,</w:t>
      </w:r>
      <w:r w:rsidRPr="00C53CDF">
        <w:t xml:space="preserve"> or should I</w:t>
      </w:r>
      <w:r w:rsidR="007C22C6">
        <w:t>,</w:t>
      </w:r>
      <w:r w:rsidRPr="00C53CDF">
        <w:t xml:space="preserve"> question mark</w:t>
      </w:r>
    </w:p>
    <w:p w14:paraId="03AF36DB" w14:textId="0AF69E17" w:rsidR="00C53CDF" w:rsidRDefault="00C53CDF" w:rsidP="00C53CDF">
      <w:pPr>
        <w:pStyle w:val="Hadley20"/>
        <w:spacing w:after="360"/>
      </w:pPr>
      <w:r w:rsidRPr="00C53CDF">
        <w:t xml:space="preserve">Select </w:t>
      </w:r>
      <w:r w:rsidR="007C22C6">
        <w:t>N</w:t>
      </w:r>
      <w:r w:rsidRPr="00C53CDF">
        <w:t>ext to check your braille.</w:t>
      </w:r>
    </w:p>
    <w:p w14:paraId="1B015526" w14:textId="37006171" w:rsidR="00C53CDF" w:rsidRDefault="003F380A" w:rsidP="003F380A">
      <w:pPr>
        <w:pStyle w:val="Heading2"/>
      </w:pPr>
      <w:r>
        <w:t>Workbook Page 17: Checking Sentence Practice</w:t>
      </w:r>
    </w:p>
    <w:p w14:paraId="4285276A" w14:textId="7BD17DC1" w:rsidR="00C53CDF" w:rsidRDefault="00C53CDF" w:rsidP="00C53CDF">
      <w:pPr>
        <w:pStyle w:val="Hadley20"/>
        <w:spacing w:after="360"/>
      </w:pPr>
      <w:r w:rsidRPr="00C53CDF">
        <w:t xml:space="preserve">Check your work on page 17 of the workbook. Feel the ellipsis and dash in the top left corner of the page. Check your sentences to make sure they match. Did you use the ellipsis and dash correctly? </w:t>
      </w:r>
    </w:p>
    <w:p w14:paraId="7B56C878" w14:textId="77777777" w:rsidR="00947644" w:rsidRDefault="00C53CDF" w:rsidP="00C53CDF">
      <w:pPr>
        <w:pStyle w:val="Hadley20"/>
        <w:spacing w:after="360"/>
      </w:pPr>
      <w:r w:rsidRPr="00C53CDF">
        <w:lastRenderedPageBreak/>
        <w:t xml:space="preserve">If you have any questions, just reach out to a Hadley </w:t>
      </w:r>
      <w:r w:rsidR="00947644">
        <w:t>b</w:t>
      </w:r>
      <w:r w:rsidRPr="00C53CDF">
        <w:t xml:space="preserve">raille expert. </w:t>
      </w:r>
    </w:p>
    <w:p w14:paraId="485CF523" w14:textId="6EF30013" w:rsidR="00C53CDF" w:rsidRDefault="00C53CDF" w:rsidP="00C53CDF">
      <w:pPr>
        <w:pStyle w:val="Hadley20"/>
        <w:spacing w:after="360"/>
      </w:pPr>
      <w:r w:rsidRPr="00C53CDF">
        <w:t>When you're ready, turn to page 18 in your workbook and select Next.</w:t>
      </w:r>
    </w:p>
    <w:p w14:paraId="58FA1C50" w14:textId="525DC4A0" w:rsidR="00C53CDF" w:rsidRDefault="00B57354" w:rsidP="00B57354">
      <w:pPr>
        <w:pStyle w:val="Heading2"/>
      </w:pPr>
      <w:r>
        <w:t>Workbook Page 18: Sentence Practice 2</w:t>
      </w:r>
    </w:p>
    <w:p w14:paraId="1BB264D7" w14:textId="77777777" w:rsidR="00B57354" w:rsidRDefault="00C53CDF" w:rsidP="00C53CDF">
      <w:pPr>
        <w:pStyle w:val="Hadley20"/>
        <w:spacing w:after="360"/>
      </w:pPr>
      <w:r w:rsidRPr="00C53CDF">
        <w:t>Let's finish the story. Write the sentence</w:t>
      </w:r>
      <w:r w:rsidR="00B57354">
        <w:t>:</w:t>
      </w:r>
    </w:p>
    <w:p w14:paraId="4BE7ED6F" w14:textId="3129411A" w:rsidR="00C53CDF" w:rsidRDefault="00C53CDF" w:rsidP="00C53CDF">
      <w:pPr>
        <w:pStyle w:val="Hadley20"/>
        <w:spacing w:after="360"/>
      </w:pPr>
      <w:r w:rsidRPr="00C53CDF">
        <w:t>Let's invite</w:t>
      </w:r>
      <w:r w:rsidR="00B57354">
        <w:t xml:space="preserve"> …</w:t>
      </w:r>
      <w:r w:rsidRPr="00C53CDF">
        <w:t xml:space="preserve"> well, friends and family too!</w:t>
      </w:r>
    </w:p>
    <w:p w14:paraId="7957B40B" w14:textId="7A4FA988" w:rsidR="00C53CDF" w:rsidRDefault="00C53CDF" w:rsidP="00C53CDF">
      <w:pPr>
        <w:pStyle w:val="Hadley20"/>
        <w:spacing w:after="360"/>
      </w:pPr>
      <w:r w:rsidRPr="00C53CDF">
        <w:t>Let's invite, ellipsis, well, comma, friends and family too, exclamation point</w:t>
      </w:r>
    </w:p>
    <w:p w14:paraId="4A605A23" w14:textId="77777777" w:rsidR="009B03A8" w:rsidRDefault="00C53CDF" w:rsidP="00C53CDF">
      <w:pPr>
        <w:pStyle w:val="Hadley20"/>
        <w:spacing w:after="360"/>
      </w:pPr>
      <w:r w:rsidRPr="00C53CDF">
        <w:t>Next, braille the sentence</w:t>
      </w:r>
      <w:r w:rsidR="009B03A8">
        <w:t>:</w:t>
      </w:r>
      <w:r w:rsidRPr="00C53CDF">
        <w:t xml:space="preserve"> </w:t>
      </w:r>
    </w:p>
    <w:p w14:paraId="6A1962E5" w14:textId="486CFB63" w:rsidR="00C53CDF" w:rsidRDefault="00C53CDF" w:rsidP="00C53CDF">
      <w:pPr>
        <w:pStyle w:val="Hadley20"/>
        <w:spacing w:after="360"/>
      </w:pPr>
      <w:r w:rsidRPr="00C53CDF">
        <w:t xml:space="preserve">We can start with a to-do list. </w:t>
      </w:r>
    </w:p>
    <w:p w14:paraId="374C6C9C" w14:textId="26D264FE" w:rsidR="00C53CDF" w:rsidRDefault="00C53CDF" w:rsidP="00C53CDF">
      <w:pPr>
        <w:pStyle w:val="Hadley20"/>
        <w:spacing w:after="360"/>
      </w:pPr>
      <w:r w:rsidRPr="00C53CDF">
        <w:t>We can start with a to, hyphen, do list, period</w:t>
      </w:r>
    </w:p>
    <w:p w14:paraId="3B1E4C7C" w14:textId="77777777" w:rsidR="00F36083" w:rsidRDefault="00C53CDF" w:rsidP="00C53CDF">
      <w:pPr>
        <w:pStyle w:val="Hadley20"/>
        <w:spacing w:after="360"/>
      </w:pPr>
      <w:r w:rsidRPr="00C53CDF">
        <w:t xml:space="preserve">Now write the </w:t>
      </w:r>
      <w:r w:rsidR="00F36083">
        <w:t>sentence:</w:t>
      </w:r>
    </w:p>
    <w:p w14:paraId="1F47143B" w14:textId="1624D37C" w:rsidR="00C53CDF" w:rsidRDefault="00F36083" w:rsidP="00C53CDF">
      <w:pPr>
        <w:pStyle w:val="Hadley20"/>
        <w:spacing w:after="360"/>
      </w:pPr>
      <w:r>
        <w:t>F</w:t>
      </w:r>
      <w:r w:rsidR="00C53CDF" w:rsidRPr="00C53CDF">
        <w:t>irst</w:t>
      </w:r>
      <w:r w:rsidR="001B1C50">
        <w:t xml:space="preserve"> — i</w:t>
      </w:r>
      <w:r w:rsidR="00C53CDF" w:rsidRPr="00C53CDF">
        <w:t>nvitations</w:t>
      </w:r>
      <w:r w:rsidR="001B1C50">
        <w:t xml:space="preserve"> </w:t>
      </w:r>
      <w:r w:rsidR="001B1C50">
        <w:softHyphen/>
        <w:t xml:space="preserve">— </w:t>
      </w:r>
      <w:r w:rsidR="00C53CDF" w:rsidRPr="00C53CDF">
        <w:t>for everyone</w:t>
      </w:r>
      <w:r w:rsidR="001B1C50">
        <w:t>.</w:t>
      </w:r>
    </w:p>
    <w:p w14:paraId="1B47D8D7" w14:textId="19E47918" w:rsidR="00C53CDF" w:rsidRDefault="00C53CDF" w:rsidP="00C53CDF">
      <w:pPr>
        <w:pStyle w:val="Hadley20"/>
        <w:spacing w:after="360"/>
      </w:pPr>
      <w:r w:rsidRPr="00C53CDF">
        <w:t>First, dash, invitations, dash, for everyone, period</w:t>
      </w:r>
    </w:p>
    <w:p w14:paraId="3344A06C" w14:textId="77777777" w:rsidR="001B1C50" w:rsidRDefault="00C53CDF" w:rsidP="00C53CDF">
      <w:pPr>
        <w:pStyle w:val="Hadley20"/>
        <w:spacing w:after="360"/>
      </w:pPr>
      <w:r w:rsidRPr="00C53CDF">
        <w:t>Next, write</w:t>
      </w:r>
      <w:r w:rsidR="001B1C50">
        <w:t>:</w:t>
      </w:r>
      <w:r w:rsidRPr="00C53CDF">
        <w:t xml:space="preserve"> </w:t>
      </w:r>
    </w:p>
    <w:p w14:paraId="47F70619" w14:textId="372F36E1" w:rsidR="00C53CDF" w:rsidRDefault="00C53CDF" w:rsidP="00C53CDF">
      <w:pPr>
        <w:pStyle w:val="Hadley20"/>
        <w:spacing w:after="360"/>
      </w:pPr>
      <w:r w:rsidRPr="00C53CDF">
        <w:t>You may say</w:t>
      </w:r>
      <w:r w:rsidR="00A33A20">
        <w:t>,</w:t>
      </w:r>
      <w:r w:rsidRPr="00C53CDF">
        <w:t xml:space="preserve"> </w:t>
      </w:r>
      <w:r w:rsidR="00A33A20">
        <w:t>“</w:t>
      </w:r>
      <w:r w:rsidRPr="00C53CDF">
        <w:t>that's a lot</w:t>
      </w:r>
      <w:r w:rsidR="00A33A20">
        <w:t xml:space="preserve"> …”</w:t>
      </w:r>
      <w:r w:rsidRPr="00C53CDF">
        <w:t xml:space="preserve"> </w:t>
      </w:r>
    </w:p>
    <w:p w14:paraId="409EF659" w14:textId="77777777" w:rsidR="00A33A20" w:rsidRDefault="00C53CDF" w:rsidP="00C53CDF">
      <w:pPr>
        <w:pStyle w:val="Hadley20"/>
        <w:spacing w:after="360"/>
      </w:pPr>
      <w:r w:rsidRPr="00C53CDF">
        <w:lastRenderedPageBreak/>
        <w:t>You may say, comma, opening quotation mark, that's a lot, ellipsis, closing quotation mark</w:t>
      </w:r>
    </w:p>
    <w:p w14:paraId="796EC72C" w14:textId="77777777" w:rsidR="00162A04" w:rsidRDefault="00C53CDF" w:rsidP="00C53CDF">
      <w:pPr>
        <w:pStyle w:val="Hadley20"/>
        <w:spacing w:after="360"/>
      </w:pPr>
      <w:r w:rsidRPr="00C53CDF">
        <w:t>Finally, braille</w:t>
      </w:r>
      <w:r w:rsidR="00A33A20">
        <w:t>:</w:t>
      </w:r>
    </w:p>
    <w:p w14:paraId="59B61F5F" w14:textId="19055A48" w:rsidR="00C53CDF" w:rsidRDefault="00C53CDF" w:rsidP="00C53CDF">
      <w:pPr>
        <w:pStyle w:val="Hadley20"/>
        <w:spacing w:after="360"/>
      </w:pPr>
      <w:r w:rsidRPr="00C53CDF">
        <w:t>But</w:t>
      </w:r>
      <w:r w:rsidR="00C422CF">
        <w:t>—</w:t>
      </w:r>
      <w:r w:rsidRPr="00C53CDF">
        <w:t>the more</w:t>
      </w:r>
      <w:r w:rsidR="00C422CF">
        <w:t>-</w:t>
      </w:r>
      <w:r w:rsidRPr="00C53CDF">
        <w:t>the</w:t>
      </w:r>
      <w:r w:rsidR="00C422CF">
        <w:t>-</w:t>
      </w:r>
      <w:r w:rsidRPr="00C53CDF">
        <w:t>merrier!</w:t>
      </w:r>
    </w:p>
    <w:p w14:paraId="7E280E19" w14:textId="2EB8C1D3" w:rsidR="00C53CDF" w:rsidRDefault="00C53CDF" w:rsidP="00C53CDF">
      <w:pPr>
        <w:pStyle w:val="Hadley20"/>
        <w:spacing w:after="360"/>
      </w:pPr>
      <w:r w:rsidRPr="00C53CDF">
        <w:t>But, dash, the more, hyphen, the, hyphen, merrier, exclamation point</w:t>
      </w:r>
    </w:p>
    <w:p w14:paraId="0E2CB9BE" w14:textId="61B1D19C" w:rsidR="00C53CDF" w:rsidRDefault="00C53CDF" w:rsidP="00C53CDF">
      <w:pPr>
        <w:pStyle w:val="Hadley20"/>
        <w:spacing w:after="360"/>
      </w:pPr>
      <w:r w:rsidRPr="00C53CDF">
        <w:t>When you're ready to check your braille, select Next.</w:t>
      </w:r>
    </w:p>
    <w:p w14:paraId="7DC349AD" w14:textId="7ED138EE" w:rsidR="00C53CDF" w:rsidRDefault="00C422CF" w:rsidP="00C422CF">
      <w:pPr>
        <w:pStyle w:val="Heading2"/>
      </w:pPr>
      <w:r>
        <w:t>Workbook Page 18: Checking Sentence Practice 2</w:t>
      </w:r>
    </w:p>
    <w:p w14:paraId="033A349D" w14:textId="6DF69A07" w:rsidR="00C53CDF" w:rsidRDefault="00C53CDF" w:rsidP="00C53CDF">
      <w:pPr>
        <w:pStyle w:val="Hadley20"/>
        <w:spacing w:after="360"/>
      </w:pPr>
      <w:r w:rsidRPr="00C53CDF">
        <w:t xml:space="preserve">You can check your work on page 18 of the workbook. Check out that last sentence, did you first use the dash with two cells, and then the hyphens with only one cell each? </w:t>
      </w:r>
    </w:p>
    <w:p w14:paraId="1F63E806" w14:textId="4D5EBE25" w:rsidR="00C53CDF" w:rsidRDefault="00C53CDF" w:rsidP="00C53CDF">
      <w:pPr>
        <w:pStyle w:val="Hadley20"/>
        <w:spacing w:after="360"/>
      </w:pPr>
      <w:r w:rsidRPr="00C53CDF">
        <w:t xml:space="preserve">Select </w:t>
      </w:r>
      <w:r w:rsidR="004152E2">
        <w:t>N</w:t>
      </w:r>
      <w:r w:rsidRPr="00C53CDF">
        <w:t>ext to complete this workshop.</w:t>
      </w:r>
    </w:p>
    <w:p w14:paraId="26E50348" w14:textId="5FB52132" w:rsidR="00C53CDF" w:rsidRDefault="004152E2" w:rsidP="004152E2">
      <w:pPr>
        <w:pStyle w:val="Heading2"/>
      </w:pPr>
      <w:r>
        <w:t>Completion</w:t>
      </w:r>
    </w:p>
    <w:p w14:paraId="4B24C6CC" w14:textId="792206F9" w:rsidR="00C53CDF" w:rsidRPr="00D36941" w:rsidRDefault="00C53CDF" w:rsidP="00C53CDF">
      <w:pPr>
        <w:pStyle w:val="Hadley20"/>
        <w:spacing w:after="360"/>
      </w:pPr>
      <w:r w:rsidRPr="00C53CDF">
        <w:t>Congratulations, you have completed the Everyday Braille Writing: Punctuation series</w:t>
      </w:r>
      <w:r w:rsidR="004152E2">
        <w:t>!</w:t>
      </w:r>
      <w:r w:rsidRPr="00C53CDF">
        <w:t xml:space="preserve"> If you have any questions about braille punctuation, just reach out to the braille experts at Hadley. We are happy to help</w:t>
      </w:r>
      <w:r w:rsidR="004152E2">
        <w:t>!</w:t>
      </w:r>
    </w:p>
    <w:sectPr w:rsidR="00C53CDF"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30712" w14:textId="77777777" w:rsidR="00D333D4" w:rsidRDefault="00D333D4" w:rsidP="00541A87">
      <w:pPr>
        <w:spacing w:after="0" w:line="240" w:lineRule="auto"/>
      </w:pPr>
      <w:r>
        <w:separator/>
      </w:r>
    </w:p>
  </w:endnote>
  <w:endnote w:type="continuationSeparator" w:id="0">
    <w:p w14:paraId="112FA276" w14:textId="77777777" w:rsidR="00D333D4" w:rsidRDefault="00D333D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ok">
    <w:altName w:val="Gotham Book"/>
    <w:panose1 w:val="02000604040000020004"/>
    <w:charset w:val="00"/>
    <w:family w:val="modern"/>
    <w:notTrueType/>
    <w:pitch w:val="variable"/>
    <w:sig w:usb0="00000087" w:usb1="00000000" w:usb2="00000000" w:usb3="00000000" w:csb0="0000000B" w:csb1="00000000"/>
  </w:font>
  <w:font w:name="Gotham Medium">
    <w:panose1 w:val="02000603030000020004"/>
    <w:charset w:val="00"/>
    <w:family w:val="auto"/>
    <w:pitch w:val="variable"/>
    <w:sig w:usb0="A00000AF" w:usb1="40000048" w:usb2="00000000" w:usb3="00000000" w:csb0="0000011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C21CC" w14:textId="77777777" w:rsidR="00D333D4" w:rsidRDefault="00D333D4" w:rsidP="00541A87">
      <w:pPr>
        <w:spacing w:after="0" w:line="240" w:lineRule="auto"/>
      </w:pPr>
      <w:r>
        <w:separator/>
      </w:r>
    </w:p>
  </w:footnote>
  <w:footnote w:type="continuationSeparator" w:id="0">
    <w:p w14:paraId="0BC1FB82" w14:textId="77777777" w:rsidR="00D333D4" w:rsidRDefault="00D333D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0ED69227" w:rsidR="00824974" w:rsidRDefault="002223FA" w:rsidP="00AC09FC">
    <w:pPr>
      <w:pStyle w:val="Header"/>
      <w:ind w:left="2880" w:hanging="2880"/>
    </w:pPr>
    <w:r>
      <w:rPr>
        <w:rFonts w:ascii="Gotham Medium" w:hAnsi="Gotham Medium"/>
      </w:rPr>
      <w:t>Everyday Braille Writing</w:t>
    </w:r>
    <w:r w:rsidR="005F572D">
      <w:rPr>
        <w:rFonts w:ascii="Gotham Medium" w:hAnsi="Gotham Medium"/>
      </w:rPr>
      <w:t xml:space="preserve"> </w:t>
    </w:r>
    <w:r w:rsidR="00C17386">
      <w:rPr>
        <w:rFonts w:ascii="Gotham Medium" w:hAnsi="Gotham Medium"/>
      </w:rPr>
      <w:t>1</w:t>
    </w:r>
    <w:r w:rsidR="00C53CDF">
      <w:rPr>
        <w:rFonts w:ascii="Gotham Medium" w:hAnsi="Gotham Medium"/>
      </w:rPr>
      <w:t>6</w:t>
    </w:r>
    <w:r w:rsidR="00C17386">
      <w:rPr>
        <w:rFonts w:ascii="Gotham Medium" w:hAnsi="Gotham Medium"/>
      </w:rPr>
      <w:t xml:space="preserve">: </w:t>
    </w:r>
    <w:r w:rsidR="00C53CDF">
      <w:rPr>
        <w:rFonts w:ascii="Gotham Medium" w:hAnsi="Gotham Medium"/>
      </w:rPr>
      <w:t>Hyphen, Dash, Ellipses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9726A"/>
    <w:multiLevelType w:val="hybridMultilevel"/>
    <w:tmpl w:val="4642A5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595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2415B"/>
    <w:rsid w:val="00136584"/>
    <w:rsid w:val="00162A04"/>
    <w:rsid w:val="0016574A"/>
    <w:rsid w:val="00180D92"/>
    <w:rsid w:val="001A173C"/>
    <w:rsid w:val="001B1C50"/>
    <w:rsid w:val="001B2F35"/>
    <w:rsid w:val="001B3226"/>
    <w:rsid w:val="00205CF7"/>
    <w:rsid w:val="00212B3C"/>
    <w:rsid w:val="002150C0"/>
    <w:rsid w:val="00216F3F"/>
    <w:rsid w:val="002223FA"/>
    <w:rsid w:val="00227D0C"/>
    <w:rsid w:val="00230716"/>
    <w:rsid w:val="002369C8"/>
    <w:rsid w:val="00294974"/>
    <w:rsid w:val="002B3201"/>
    <w:rsid w:val="002B438D"/>
    <w:rsid w:val="002B5346"/>
    <w:rsid w:val="002E7605"/>
    <w:rsid w:val="003347B0"/>
    <w:rsid w:val="003357D5"/>
    <w:rsid w:val="00355814"/>
    <w:rsid w:val="003A2686"/>
    <w:rsid w:val="003B62BA"/>
    <w:rsid w:val="003C5184"/>
    <w:rsid w:val="003F380A"/>
    <w:rsid w:val="004152E2"/>
    <w:rsid w:val="0042258F"/>
    <w:rsid w:val="00424D09"/>
    <w:rsid w:val="004256CC"/>
    <w:rsid w:val="00445C53"/>
    <w:rsid w:val="00481999"/>
    <w:rsid w:val="00495BC2"/>
    <w:rsid w:val="004D6DB7"/>
    <w:rsid w:val="004F52EE"/>
    <w:rsid w:val="00512EF2"/>
    <w:rsid w:val="005269AB"/>
    <w:rsid w:val="00531E0F"/>
    <w:rsid w:val="005418B0"/>
    <w:rsid w:val="00541A87"/>
    <w:rsid w:val="00556CAC"/>
    <w:rsid w:val="00561E47"/>
    <w:rsid w:val="005670C8"/>
    <w:rsid w:val="00596589"/>
    <w:rsid w:val="005B72E8"/>
    <w:rsid w:val="005D46CF"/>
    <w:rsid w:val="005F572D"/>
    <w:rsid w:val="00640546"/>
    <w:rsid w:val="006749AF"/>
    <w:rsid w:val="006B7D99"/>
    <w:rsid w:val="006E1E1C"/>
    <w:rsid w:val="006F62DB"/>
    <w:rsid w:val="007458C8"/>
    <w:rsid w:val="007657C6"/>
    <w:rsid w:val="00792E37"/>
    <w:rsid w:val="007C16D8"/>
    <w:rsid w:val="007C22C6"/>
    <w:rsid w:val="007C5ADB"/>
    <w:rsid w:val="00824974"/>
    <w:rsid w:val="00840BF3"/>
    <w:rsid w:val="00892426"/>
    <w:rsid w:val="008A741A"/>
    <w:rsid w:val="008F5AAF"/>
    <w:rsid w:val="008F671F"/>
    <w:rsid w:val="00947644"/>
    <w:rsid w:val="009A39F1"/>
    <w:rsid w:val="009A537B"/>
    <w:rsid w:val="009B03A8"/>
    <w:rsid w:val="009D169E"/>
    <w:rsid w:val="009D5D65"/>
    <w:rsid w:val="009F332A"/>
    <w:rsid w:val="00A12115"/>
    <w:rsid w:val="00A33A20"/>
    <w:rsid w:val="00A361CF"/>
    <w:rsid w:val="00A451D9"/>
    <w:rsid w:val="00A466CB"/>
    <w:rsid w:val="00AC09FC"/>
    <w:rsid w:val="00AC7644"/>
    <w:rsid w:val="00B113D0"/>
    <w:rsid w:val="00B129AA"/>
    <w:rsid w:val="00B13934"/>
    <w:rsid w:val="00B20062"/>
    <w:rsid w:val="00B25465"/>
    <w:rsid w:val="00B57354"/>
    <w:rsid w:val="00BB4655"/>
    <w:rsid w:val="00BE2028"/>
    <w:rsid w:val="00C0132F"/>
    <w:rsid w:val="00C12796"/>
    <w:rsid w:val="00C13220"/>
    <w:rsid w:val="00C17386"/>
    <w:rsid w:val="00C36BA8"/>
    <w:rsid w:val="00C422CF"/>
    <w:rsid w:val="00C53CDF"/>
    <w:rsid w:val="00C663BA"/>
    <w:rsid w:val="00C7328D"/>
    <w:rsid w:val="00C747D0"/>
    <w:rsid w:val="00C97FDA"/>
    <w:rsid w:val="00CA68AD"/>
    <w:rsid w:val="00D333D4"/>
    <w:rsid w:val="00D36941"/>
    <w:rsid w:val="00DB4383"/>
    <w:rsid w:val="00DE18D6"/>
    <w:rsid w:val="00DE4142"/>
    <w:rsid w:val="00DE6142"/>
    <w:rsid w:val="00DE7399"/>
    <w:rsid w:val="00DF05B7"/>
    <w:rsid w:val="00DF299A"/>
    <w:rsid w:val="00E54152"/>
    <w:rsid w:val="00E64E91"/>
    <w:rsid w:val="00EB1FF7"/>
    <w:rsid w:val="00F2356C"/>
    <w:rsid w:val="00F36083"/>
    <w:rsid w:val="00F74EB2"/>
    <w:rsid w:val="00FB3B3D"/>
    <w:rsid w:val="00FC2CE1"/>
    <w:rsid w:val="00FE51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9AA"/>
    <w:pPr>
      <w:spacing w:after="360" w:line="360" w:lineRule="auto"/>
    </w:pPr>
    <w:rPr>
      <w:rFonts w:ascii="Gotham Book" w:hAnsi="Gotham Book"/>
      <w:sz w:val="28"/>
    </w:rPr>
  </w:style>
  <w:style w:type="paragraph" w:styleId="Heading1">
    <w:name w:val="heading 1"/>
    <w:basedOn w:val="Normal"/>
    <w:next w:val="Normal"/>
    <w:link w:val="Heading1Char"/>
    <w:autoRedefine/>
    <w:uiPriority w:val="9"/>
    <w:qFormat/>
    <w:rsid w:val="00B129AA"/>
    <w:pPr>
      <w:keepNext/>
      <w:keepLines/>
      <w:spacing w:before="240" w:after="240"/>
      <w:outlineLvl w:val="0"/>
    </w:pPr>
    <w:rPr>
      <w:rFonts w:ascii="Gotham Medium" w:eastAsiaTheme="majorEastAsia" w:hAnsi="Gotham Medium" w:cstheme="majorBidi"/>
      <w:b/>
      <w:sz w:val="36"/>
      <w:szCs w:val="32"/>
    </w:rPr>
  </w:style>
  <w:style w:type="paragraph" w:styleId="Heading2">
    <w:name w:val="heading 2"/>
    <w:basedOn w:val="Normal"/>
    <w:next w:val="Normal"/>
    <w:link w:val="Heading2Char"/>
    <w:uiPriority w:val="9"/>
    <w:unhideWhenUsed/>
    <w:qFormat/>
    <w:rsid w:val="00B129AA"/>
    <w:pPr>
      <w:keepNext/>
      <w:keepLines/>
      <w:spacing w:before="200" w:after="200"/>
      <w:outlineLvl w:val="1"/>
    </w:pPr>
    <w:rPr>
      <w:rFonts w:ascii="Gotham Medium" w:eastAsiaTheme="majorEastAsia" w:hAnsi="Gotham Medium" w:cstheme="majorBidi"/>
      <w:b/>
      <w:sz w:val="32"/>
      <w:szCs w:val="32"/>
    </w:rPr>
  </w:style>
  <w:style w:type="paragraph" w:styleId="Heading3">
    <w:name w:val="heading 3"/>
    <w:basedOn w:val="Normal"/>
    <w:next w:val="Normal"/>
    <w:link w:val="Heading3Char"/>
    <w:autoRedefine/>
    <w:uiPriority w:val="9"/>
    <w:unhideWhenUsed/>
    <w:qFormat/>
    <w:rsid w:val="00B129AA"/>
    <w:pPr>
      <w:keepNext/>
      <w:keepLines/>
      <w:spacing w:before="200" w:after="200"/>
      <w:outlineLvl w:val="2"/>
    </w:pPr>
    <w:rPr>
      <w:rFonts w:asciiTheme="minorHAnsi" w:eastAsiaTheme="majorEastAsia" w:hAnsiTheme="minorHAnsi" w:cstheme="majorBidi"/>
      <w:b/>
      <w:i/>
      <w:sz w:val="32"/>
      <w:szCs w:val="32"/>
    </w:rPr>
  </w:style>
  <w:style w:type="paragraph" w:styleId="Heading4">
    <w:name w:val="heading 4"/>
    <w:basedOn w:val="Normal"/>
    <w:next w:val="Normal"/>
    <w:link w:val="Heading4Char"/>
    <w:autoRedefine/>
    <w:uiPriority w:val="9"/>
    <w:unhideWhenUsed/>
    <w:qFormat/>
    <w:rsid w:val="00B129AA"/>
    <w:pPr>
      <w:keepNext/>
      <w:keepLines/>
      <w:spacing w:before="200" w:after="200"/>
      <w:outlineLvl w:val="3"/>
    </w:pPr>
    <w:rPr>
      <w:rFonts w:asciiTheme="minorHAnsi" w:eastAsiaTheme="majorEastAsia" w:hAnsiTheme="minorHAnsi" w:cstheme="majorBidi"/>
      <w:b/>
      <w:bCs/>
    </w:rPr>
  </w:style>
  <w:style w:type="paragraph" w:styleId="Heading5">
    <w:name w:val="heading 5"/>
    <w:basedOn w:val="Normal"/>
    <w:next w:val="Normal"/>
    <w:link w:val="Heading5Char"/>
    <w:uiPriority w:val="9"/>
    <w:unhideWhenUsed/>
    <w:qFormat/>
    <w:rsid w:val="00B129AA"/>
    <w:pPr>
      <w:keepNext/>
      <w:keepLines/>
      <w:spacing w:before="40" w:after="0"/>
      <w:outlineLvl w:val="4"/>
    </w:pPr>
    <w:rPr>
      <w:rFonts w:asciiTheme="majorHAnsi" w:eastAsiaTheme="majorEastAsia" w:hAnsiTheme="majorHAnsi" w:cstheme="majorBidi"/>
      <w:b/>
      <w:i/>
      <w:iCs/>
    </w:rPr>
  </w:style>
  <w:style w:type="character" w:default="1" w:styleId="DefaultParagraphFont">
    <w:name w:val="Default Paragraph Font"/>
    <w:uiPriority w:val="1"/>
    <w:semiHidden/>
    <w:unhideWhenUsed/>
    <w:rsid w:val="00B129A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129AA"/>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B129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9AA"/>
    <w:rPr>
      <w:rFonts w:ascii="Segoe UI" w:hAnsi="Segoe UI" w:cs="Segoe UI"/>
      <w:sz w:val="18"/>
      <w:szCs w:val="18"/>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B129AA"/>
    <w:rPr>
      <w:rFonts w:ascii="Gotham Medium" w:eastAsiaTheme="majorEastAsia" w:hAnsi="Gotham Medium" w:cstheme="majorBidi"/>
      <w:b/>
      <w:sz w:val="36"/>
      <w:szCs w:val="32"/>
    </w:rPr>
  </w:style>
  <w:style w:type="character" w:customStyle="1" w:styleId="Heading2Char">
    <w:name w:val="Heading 2 Char"/>
    <w:basedOn w:val="DefaultParagraphFont"/>
    <w:link w:val="Heading2"/>
    <w:uiPriority w:val="9"/>
    <w:rsid w:val="00B129AA"/>
    <w:rPr>
      <w:rFonts w:ascii="Gotham Medium" w:eastAsiaTheme="majorEastAsia" w:hAnsi="Gotham Medium" w:cstheme="majorBidi"/>
      <w:b/>
      <w:sz w:val="32"/>
      <w:szCs w:val="32"/>
    </w:rPr>
  </w:style>
  <w:style w:type="character" w:customStyle="1" w:styleId="Heading3Char">
    <w:name w:val="Heading 3 Char"/>
    <w:basedOn w:val="DefaultParagraphFont"/>
    <w:link w:val="Heading3"/>
    <w:uiPriority w:val="9"/>
    <w:rsid w:val="00B129AA"/>
    <w:rPr>
      <w:rFonts w:eastAsiaTheme="majorEastAsia" w:cstheme="majorBidi"/>
      <w:b/>
      <w:i/>
      <w:sz w:val="32"/>
      <w:szCs w:val="32"/>
    </w:rPr>
  </w:style>
  <w:style w:type="character" w:customStyle="1" w:styleId="Heading4Char">
    <w:name w:val="Heading 4 Char"/>
    <w:basedOn w:val="DefaultParagraphFont"/>
    <w:link w:val="Heading4"/>
    <w:uiPriority w:val="9"/>
    <w:rsid w:val="00B129AA"/>
    <w:rPr>
      <w:rFonts w:eastAsiaTheme="majorEastAsia" w:cstheme="majorBidi"/>
      <w:b/>
      <w:bCs/>
      <w:sz w:val="28"/>
    </w:rPr>
  </w:style>
  <w:style w:type="character" w:customStyle="1" w:styleId="Heading5Char">
    <w:name w:val="Heading 5 Char"/>
    <w:basedOn w:val="DefaultParagraphFont"/>
    <w:link w:val="Heading5"/>
    <w:uiPriority w:val="9"/>
    <w:rsid w:val="00B129AA"/>
    <w:rPr>
      <w:rFonts w:asciiTheme="majorHAnsi" w:eastAsiaTheme="majorEastAsia" w:hAnsiTheme="majorHAnsi" w:cstheme="majorBidi"/>
      <w:b/>
      <w:i/>
      <w:iCs/>
      <w:sz w:val="28"/>
    </w:rPr>
  </w:style>
  <w:style w:type="paragraph" w:customStyle="1" w:styleId="BoxHeading3">
    <w:name w:val="Box Heading 3"/>
    <w:basedOn w:val="Heading3"/>
    <w:link w:val="BoxHeading3Char"/>
    <w:autoRedefine/>
    <w:qFormat/>
    <w:rsid w:val="00B129AA"/>
    <w:pPr>
      <w:pBdr>
        <w:top w:val="single" w:sz="4" w:space="0" w:color="auto"/>
        <w:left w:val="single" w:sz="4" w:space="4" w:color="auto"/>
        <w:bottom w:val="single" w:sz="4" w:space="1" w:color="auto"/>
        <w:right w:val="single" w:sz="4" w:space="4" w:color="auto"/>
      </w:pBdr>
    </w:pPr>
    <w:rPr>
      <w:iCs/>
      <w:color w:val="000000" w:themeColor="text1"/>
    </w:rPr>
  </w:style>
  <w:style w:type="character" w:customStyle="1" w:styleId="BoxHeading3Char">
    <w:name w:val="Box Heading 3 Char"/>
    <w:basedOn w:val="Heading3Char"/>
    <w:link w:val="BoxHeading3"/>
    <w:rsid w:val="00B129AA"/>
    <w:rPr>
      <w:rFonts w:eastAsiaTheme="majorEastAsia" w:cstheme="majorBidi"/>
      <w:b/>
      <w:i/>
      <w:iCs/>
      <w:color w:val="000000" w:themeColor="text1"/>
      <w:sz w:val="32"/>
      <w:szCs w:val="32"/>
    </w:rPr>
  </w:style>
  <w:style w:type="paragraph" w:styleId="ListParagraph">
    <w:name w:val="List Paragraph"/>
    <w:basedOn w:val="Normal"/>
    <w:uiPriority w:val="34"/>
    <w:qFormat/>
    <w:rsid w:val="00B129AA"/>
    <w:pPr>
      <w:ind w:left="720"/>
      <w:contextualSpacing/>
    </w:pPr>
  </w:style>
  <w:style w:type="paragraph" w:customStyle="1" w:styleId="BoxHeading4">
    <w:name w:val="Box Heading 4"/>
    <w:basedOn w:val="BoxHeading3"/>
    <w:link w:val="BoxHeading4Char"/>
    <w:autoRedefine/>
    <w:qFormat/>
    <w:rsid w:val="00B129AA"/>
    <w:pPr>
      <w:pBdr>
        <w:top w:val="single" w:sz="4" w:space="1" w:color="auto"/>
      </w:pBdr>
    </w:pPr>
    <w:rPr>
      <w:rFonts w:eastAsia="Times New Roman"/>
      <w:b w:val="0"/>
      <w:bCs/>
      <w:i w:val="0"/>
      <w:iCs w:val="0"/>
    </w:rPr>
  </w:style>
  <w:style w:type="character" w:customStyle="1" w:styleId="BoxHeading4Char">
    <w:name w:val="Box Heading 4 Char"/>
    <w:basedOn w:val="BoxHeading3Char"/>
    <w:link w:val="BoxHeading4"/>
    <w:rsid w:val="00B129AA"/>
    <w:rPr>
      <w:rFonts w:eastAsia="Times New Roman" w:cstheme="majorBidi"/>
      <w:b w:val="0"/>
      <w:bCs/>
      <w:i w:val="0"/>
      <w:iCs w:val="0"/>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i\AppData\Roaming\Microsoft\Templates\Large%20Print%20Handout%20Manuscrip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Large Print Handout Manuscript template</Template>
  <TotalTime>88</TotalTime>
  <Pages>9</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Maki Wiering</cp:lastModifiedBy>
  <cp:revision>46</cp:revision>
  <dcterms:created xsi:type="dcterms:W3CDTF">2022-10-25T16:53:00Z</dcterms:created>
  <dcterms:modified xsi:type="dcterms:W3CDTF">2022-11-04T18:18:00Z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2022-10-25T16:24:22Z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d93bbbab-cc40-491f-9c2e-75178574c2a3</vt:lpwstr>
  </property>
  <property fmtid="{D5CDD505-2E9C-101B-9397-08002B2CF9AE}" pid="8" name="MSIP_Label_67315ea9-f5f7-4bbc-8d77-28c78973d24f_ContentBits">
    <vt:lpwstr>0</vt:lpwstr>
  </property>
</Properties>
</file>